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B2B9B" w14:textId="77777777" w:rsidR="0086322C" w:rsidRDefault="0086322C" w:rsidP="009A479A">
      <w:pPr>
        <w:pStyle w:val="Heading1"/>
      </w:pPr>
      <w:bookmarkStart w:id="0" w:name="_Toc35420322"/>
    </w:p>
    <w:p w14:paraId="3D64BBFD" w14:textId="77777777" w:rsidR="002B7629" w:rsidRPr="00733232" w:rsidRDefault="00733232" w:rsidP="00733232">
      <w:pPr>
        <w:pStyle w:val="Heading1"/>
        <w:rPr>
          <w:sz w:val="36"/>
          <w:szCs w:val="36"/>
        </w:rPr>
      </w:pPr>
      <w:r w:rsidRPr="00733232">
        <w:rPr>
          <w:sz w:val="36"/>
          <w:szCs w:val="36"/>
        </w:rPr>
        <w:t>Annual health checks survey</w:t>
      </w:r>
    </w:p>
    <w:p w14:paraId="457E5696" w14:textId="77777777" w:rsidR="00CA72EA" w:rsidRPr="00604317" w:rsidRDefault="00A52E1E" w:rsidP="00CA72EA">
      <w:pPr>
        <w:spacing w:line="240" w:lineRule="auto"/>
        <w:rPr>
          <w:color w:val="4F2454"/>
          <w:sz w:val="24"/>
          <w:szCs w:val="24"/>
        </w:rPr>
      </w:pPr>
      <w:r w:rsidRPr="00604317">
        <w:rPr>
          <w:color w:val="4F2454"/>
          <w:sz w:val="24"/>
          <w:szCs w:val="24"/>
        </w:rPr>
        <w:t>Name of surgery:</w:t>
      </w:r>
      <w:r w:rsidR="000A0788" w:rsidRPr="00604317">
        <w:rPr>
          <w:color w:val="4F2454"/>
          <w:sz w:val="24"/>
          <w:szCs w:val="24"/>
        </w:rPr>
        <w:t xml:space="preserve">               </w:t>
      </w:r>
      <w:r w:rsidR="00022F07" w:rsidRPr="00604317">
        <w:rPr>
          <w:color w:val="4F2454"/>
          <w:sz w:val="24"/>
          <w:szCs w:val="24"/>
        </w:rPr>
        <w:t xml:space="preserve">            </w:t>
      </w:r>
      <w:r w:rsidR="00CA72EA" w:rsidRPr="00604317">
        <w:rPr>
          <w:color w:val="4F2454"/>
          <w:sz w:val="24"/>
          <w:szCs w:val="24"/>
        </w:rPr>
        <w:t xml:space="preserve">      </w:t>
      </w:r>
    </w:p>
    <w:p w14:paraId="38E0FA90" w14:textId="6E43C599" w:rsidR="00CA72EA" w:rsidRPr="00CA72EA" w:rsidRDefault="00CA72EA" w:rsidP="00CA72EA">
      <w:pPr>
        <w:spacing w:line="240" w:lineRule="auto"/>
        <w:rPr>
          <w:rFonts w:eastAsia="Times New Roman"/>
          <w:color w:val="4F2454"/>
          <w:sz w:val="24"/>
          <w:szCs w:val="24"/>
          <w:lang w:eastAsia="en-GB"/>
        </w:rPr>
      </w:pPr>
      <w:r w:rsidRPr="00604317">
        <w:rPr>
          <w:rFonts w:eastAsia="Times New Roman"/>
          <w:color w:val="4F2454"/>
          <w:sz w:val="24"/>
          <w:szCs w:val="24"/>
          <w:lang w:eastAsia="en-GB"/>
        </w:rPr>
        <w:t xml:space="preserve">Where are you filling in this survey </w:t>
      </w:r>
      <w:r w:rsidRPr="00CA72EA">
        <w:rPr>
          <w:rFonts w:eastAsia="Times New Roman"/>
          <w:color w:val="4F2454"/>
          <w:sz w:val="24"/>
          <w:szCs w:val="24"/>
          <w:lang w:eastAsia="en-GB"/>
        </w:rPr>
        <w:t>today? This might be at your day service, in your own home, with your family</w:t>
      </w:r>
      <w:r w:rsidRPr="00604317">
        <w:rPr>
          <w:rFonts w:eastAsia="Times New Roman"/>
          <w:color w:val="4F2454"/>
          <w:sz w:val="24"/>
          <w:szCs w:val="24"/>
          <w:lang w:eastAsia="en-GB"/>
        </w:rPr>
        <w:t xml:space="preserve"> </w:t>
      </w:r>
      <w:r w:rsidRPr="00CA72EA">
        <w:rPr>
          <w:rFonts w:eastAsia="Times New Roman"/>
          <w:color w:val="4F2454"/>
          <w:sz w:val="24"/>
          <w:szCs w:val="24"/>
          <w:lang w:eastAsia="en-GB"/>
        </w:rPr>
        <w:t>or carer, or somewhere else</w:t>
      </w:r>
      <w:r w:rsidR="00604317">
        <w:rPr>
          <w:rFonts w:eastAsia="Times New Roman"/>
          <w:color w:val="4F2454"/>
          <w:sz w:val="24"/>
          <w:szCs w:val="24"/>
          <w:lang w:eastAsia="en-GB"/>
        </w:rPr>
        <w:t>:</w:t>
      </w:r>
    </w:p>
    <w:p w14:paraId="2A996345" w14:textId="3464AD6E" w:rsidR="002B7629" w:rsidRDefault="00A52E1E" w:rsidP="000A0788">
      <w:pPr>
        <w:pStyle w:val="Heading2"/>
        <w:numPr>
          <w:ilvl w:val="0"/>
          <w:numId w:val="0"/>
        </w:numPr>
        <w:ind w:left="360" w:hanging="360"/>
        <w:rPr>
          <w:sz w:val="24"/>
          <w:szCs w:val="24"/>
        </w:rPr>
      </w:pPr>
      <w:r w:rsidRPr="00604317">
        <w:rPr>
          <w:sz w:val="24"/>
          <w:szCs w:val="24"/>
        </w:rPr>
        <w:t>Patient number</w:t>
      </w:r>
      <w:r w:rsidR="008364E6" w:rsidRPr="00604317">
        <w:rPr>
          <w:sz w:val="24"/>
          <w:szCs w:val="24"/>
        </w:rPr>
        <w:t xml:space="preserve">: </w:t>
      </w:r>
    </w:p>
    <w:p w14:paraId="155E1241" w14:textId="54EF116B" w:rsidR="008B100D" w:rsidRDefault="008B100D" w:rsidP="008B100D"/>
    <w:p w14:paraId="02C7F431" w14:textId="77777777" w:rsidR="000A0788" w:rsidRPr="000A0788" w:rsidRDefault="000A0788" w:rsidP="000A0788"/>
    <w:tbl>
      <w:tblPr>
        <w:tblStyle w:val="TableGrid"/>
        <w:tblW w:w="14887" w:type="dxa"/>
        <w:tblInd w:w="-8" w:type="dxa"/>
        <w:tblLayout w:type="fixed"/>
        <w:tblLook w:val="04A0" w:firstRow="1" w:lastRow="0" w:firstColumn="1" w:lastColumn="0" w:noHBand="0" w:noVBand="1"/>
      </w:tblPr>
      <w:tblGrid>
        <w:gridCol w:w="4080"/>
        <w:gridCol w:w="3294"/>
        <w:gridCol w:w="3402"/>
        <w:gridCol w:w="4111"/>
      </w:tblGrid>
      <w:tr w:rsidR="008364E6" w:rsidRPr="009A479A" w14:paraId="1E924B57" w14:textId="77777777" w:rsidTr="778490BC">
        <w:trPr>
          <w:trHeight w:hRule="exact" w:val="2722"/>
        </w:trPr>
        <w:tc>
          <w:tcPr>
            <w:tcW w:w="4080" w:type="dxa"/>
          </w:tcPr>
          <w:p w14:paraId="59822043" w14:textId="0073EED0" w:rsidR="008364E6" w:rsidRDefault="000A0788" w:rsidP="778490BC">
            <w:pPr>
              <w:rPr>
                <w:rFonts w:eastAsia="Calibri"/>
              </w:rPr>
            </w:pPr>
            <w:r>
              <w:rPr>
                <w:noProof/>
              </w:rPr>
              <w:drawing>
                <wp:anchor distT="0" distB="0" distL="114300" distR="114300" simplePos="0" relativeHeight="251617792" behindDoc="0" locked="0" layoutInCell="1" allowOverlap="1" wp14:anchorId="7F53021D" wp14:editId="013EFACD">
                  <wp:simplePos x="0" y="0"/>
                  <wp:positionH relativeFrom="column">
                    <wp:posOffset>1198939</wp:posOffset>
                  </wp:positionH>
                  <wp:positionV relativeFrom="paragraph">
                    <wp:posOffset>385312</wp:posOffset>
                  </wp:positionV>
                  <wp:extent cx="1244010" cy="12440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4010" cy="1244010"/>
                          </a:xfrm>
                          <a:prstGeom prst="rect">
                            <a:avLst/>
                          </a:prstGeom>
                        </pic:spPr>
                      </pic:pic>
                    </a:graphicData>
                  </a:graphic>
                  <wp14:sizeRelH relativeFrom="margin">
                    <wp14:pctWidth>0</wp14:pctWidth>
                  </wp14:sizeRelH>
                  <wp14:sizeRelV relativeFrom="margin">
                    <wp14:pctHeight>0</wp14:pctHeight>
                  </wp14:sizeRelV>
                </wp:anchor>
              </w:drawing>
            </w:r>
            <w:r w:rsidR="0DD13D61">
              <w:rPr>
                <w:noProof/>
              </w:rPr>
              <w:drawing>
                <wp:anchor distT="0" distB="0" distL="114300" distR="114300" simplePos="0" relativeHeight="251615744" behindDoc="0" locked="0" layoutInCell="1" allowOverlap="1" wp14:anchorId="09CF1F90" wp14:editId="7DD56F2F">
                  <wp:simplePos x="0" y="0"/>
                  <wp:positionH relativeFrom="column">
                    <wp:posOffset>-2880</wp:posOffset>
                  </wp:positionH>
                  <wp:positionV relativeFrom="paragraph">
                    <wp:posOffset>2953</wp:posOffset>
                  </wp:positionV>
                  <wp:extent cx="1562986" cy="1562986"/>
                  <wp:effectExtent l="0" t="0" r="0" b="0"/>
                  <wp:wrapNone/>
                  <wp:docPr id="1883432949" name="Picture 188343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986" cy="1562986"/>
                          </a:xfrm>
                          <a:prstGeom prst="rect">
                            <a:avLst/>
                          </a:prstGeom>
                        </pic:spPr>
                      </pic:pic>
                    </a:graphicData>
                  </a:graphic>
                </wp:anchor>
              </w:drawing>
            </w:r>
          </w:p>
        </w:tc>
        <w:tc>
          <w:tcPr>
            <w:tcW w:w="3294" w:type="dxa"/>
          </w:tcPr>
          <w:p w14:paraId="701C8E24" w14:textId="77777777" w:rsidR="008364E6" w:rsidRPr="00733232" w:rsidRDefault="008364E6" w:rsidP="00594E66">
            <w:pPr>
              <w:rPr>
                <w:rFonts w:eastAsia="Times New Roman"/>
                <w:b/>
                <w:bCs/>
                <w:color w:val="000000"/>
                <w:lang w:eastAsia="en-GB"/>
              </w:rPr>
            </w:pPr>
            <w:r w:rsidRPr="00733232">
              <w:rPr>
                <w:b/>
                <w:bCs/>
              </w:rPr>
              <w:t>Do you know what an annual health check is?</w:t>
            </w:r>
          </w:p>
        </w:tc>
        <w:tc>
          <w:tcPr>
            <w:tcW w:w="3402" w:type="dxa"/>
          </w:tcPr>
          <w:p w14:paraId="1285F92F" w14:textId="77777777" w:rsidR="008364E6" w:rsidRPr="00210C96" w:rsidRDefault="008364E6" w:rsidP="00594E66">
            <w:pPr>
              <w:rPr>
                <w:b/>
                <w:bCs/>
              </w:rPr>
            </w:pPr>
            <w:r w:rsidRPr="00210C96">
              <w:rPr>
                <w:b/>
                <w:bCs/>
              </w:rPr>
              <w:t xml:space="preserve">Answer </w:t>
            </w:r>
          </w:p>
        </w:tc>
        <w:tc>
          <w:tcPr>
            <w:tcW w:w="4111" w:type="dxa"/>
          </w:tcPr>
          <w:p w14:paraId="38B54E86" w14:textId="77777777" w:rsidR="008364E6" w:rsidRPr="00210C96" w:rsidRDefault="008364E6" w:rsidP="00594E66">
            <w:pPr>
              <w:rPr>
                <w:b/>
                <w:bCs/>
              </w:rPr>
            </w:pPr>
            <w:r w:rsidRPr="00210C96">
              <w:rPr>
                <w:b/>
                <w:bCs/>
              </w:rPr>
              <w:t>Comments from interviewer</w:t>
            </w:r>
          </w:p>
        </w:tc>
      </w:tr>
      <w:bookmarkEnd w:id="0"/>
      <w:tr w:rsidR="008364E6" w:rsidRPr="009A479A" w14:paraId="28D6D89F" w14:textId="77777777" w:rsidTr="778490BC">
        <w:trPr>
          <w:trHeight w:hRule="exact" w:val="2722"/>
        </w:trPr>
        <w:tc>
          <w:tcPr>
            <w:tcW w:w="4080" w:type="dxa"/>
          </w:tcPr>
          <w:p w14:paraId="6D610838" w14:textId="316EFE05" w:rsidR="008364E6" w:rsidRDefault="6F1D4646" w:rsidP="778490BC">
            <w:pPr>
              <w:rPr>
                <w:rFonts w:eastAsia="Calibri"/>
              </w:rPr>
            </w:pPr>
            <w:r>
              <w:rPr>
                <w:noProof/>
              </w:rPr>
              <w:drawing>
                <wp:inline distT="0" distB="0" distL="0" distR="0" wp14:anchorId="609BC9FD" wp14:editId="0B90D19A">
                  <wp:extent cx="2317898" cy="2317898"/>
                  <wp:effectExtent l="0" t="0" r="0" b="0"/>
                  <wp:docPr id="1633851451" name="Picture 163385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25364" cy="2325364"/>
                          </a:xfrm>
                          <a:prstGeom prst="rect">
                            <a:avLst/>
                          </a:prstGeom>
                        </pic:spPr>
                      </pic:pic>
                    </a:graphicData>
                  </a:graphic>
                </wp:inline>
              </w:drawing>
            </w:r>
          </w:p>
        </w:tc>
        <w:tc>
          <w:tcPr>
            <w:tcW w:w="3294" w:type="dxa"/>
            <w:vAlign w:val="center"/>
          </w:tcPr>
          <w:p w14:paraId="3E852E5A" w14:textId="3D38C1F1" w:rsidR="008364E6" w:rsidRPr="00733232" w:rsidRDefault="008364E6" w:rsidP="008364E6">
            <w:pPr>
              <w:rPr>
                <w:rFonts w:eastAsia="Times New Roman"/>
                <w:b/>
                <w:bCs/>
                <w:color w:val="000000"/>
                <w:lang w:eastAsia="en-GB"/>
              </w:rPr>
            </w:pPr>
            <w:r w:rsidRPr="00F81226">
              <w:rPr>
                <w:rFonts w:eastAsia="Times New Roman"/>
                <w:b/>
                <w:bCs/>
                <w:color w:val="000000"/>
                <w:lang w:eastAsia="en-GB"/>
              </w:rPr>
              <w:t>In the last year</w:t>
            </w:r>
            <w:r w:rsidRPr="00733232">
              <w:rPr>
                <w:rFonts w:eastAsia="Times New Roman"/>
                <w:b/>
                <w:bCs/>
                <w:color w:val="000000"/>
                <w:lang w:eastAsia="en-GB"/>
              </w:rPr>
              <w:t xml:space="preserve">, </w:t>
            </w:r>
            <w:r w:rsidR="002B06EF">
              <w:rPr>
                <w:rFonts w:eastAsia="Times New Roman"/>
                <w:b/>
                <w:bCs/>
                <w:color w:val="000000"/>
                <w:lang w:eastAsia="en-GB"/>
              </w:rPr>
              <w:t xml:space="preserve">did </w:t>
            </w:r>
            <w:r w:rsidRPr="00F81226">
              <w:rPr>
                <w:rFonts w:eastAsia="Times New Roman"/>
                <w:b/>
                <w:bCs/>
                <w:color w:val="000000"/>
                <w:lang w:eastAsia="en-GB"/>
              </w:rPr>
              <w:t>your GP offer you an annual health check?</w:t>
            </w:r>
          </w:p>
        </w:tc>
        <w:tc>
          <w:tcPr>
            <w:tcW w:w="3402" w:type="dxa"/>
          </w:tcPr>
          <w:p w14:paraId="64D48844" w14:textId="109BF607" w:rsidR="009A297B" w:rsidRDefault="009A297B" w:rsidP="006521AB">
            <w:pPr>
              <w:pStyle w:val="ListParagraph"/>
              <w:numPr>
                <w:ilvl w:val="0"/>
                <w:numId w:val="15"/>
              </w:numPr>
              <w:ind w:left="317" w:hanging="262"/>
            </w:pPr>
            <w:r>
              <w:t>Yes</w:t>
            </w:r>
          </w:p>
          <w:p w14:paraId="5C929EFF" w14:textId="2DC0E26D" w:rsidR="009A297B" w:rsidRDefault="009A297B" w:rsidP="006521AB">
            <w:pPr>
              <w:pStyle w:val="ListParagraph"/>
              <w:numPr>
                <w:ilvl w:val="0"/>
                <w:numId w:val="15"/>
              </w:numPr>
              <w:ind w:left="317" w:hanging="262"/>
            </w:pPr>
            <w:r>
              <w:t>No</w:t>
            </w:r>
          </w:p>
          <w:p w14:paraId="68153F30" w14:textId="77777777" w:rsidR="009A297B" w:rsidRDefault="009A297B" w:rsidP="006521AB">
            <w:pPr>
              <w:pStyle w:val="ListParagraph"/>
              <w:numPr>
                <w:ilvl w:val="0"/>
                <w:numId w:val="15"/>
              </w:numPr>
              <w:ind w:left="317" w:hanging="262"/>
            </w:pPr>
            <w:proofErr w:type="gramStart"/>
            <w:r>
              <w:t>Yes</w:t>
            </w:r>
            <w:proofErr w:type="gramEnd"/>
            <w:r>
              <w:t xml:space="preserve"> but I did not </w:t>
            </w:r>
            <w:r w:rsidR="006521AB">
              <w:t>want a health check</w:t>
            </w:r>
          </w:p>
          <w:p w14:paraId="164FFCA7" w14:textId="25FFF8AA" w:rsidR="006521AB" w:rsidRPr="009A479A" w:rsidRDefault="006521AB" w:rsidP="006521AB">
            <w:pPr>
              <w:pStyle w:val="ListParagraph"/>
              <w:numPr>
                <w:ilvl w:val="0"/>
                <w:numId w:val="15"/>
              </w:numPr>
              <w:ind w:left="317" w:hanging="262"/>
            </w:pPr>
            <w:r>
              <w:t>Not sure</w:t>
            </w:r>
          </w:p>
        </w:tc>
        <w:tc>
          <w:tcPr>
            <w:tcW w:w="4111" w:type="dxa"/>
          </w:tcPr>
          <w:p w14:paraId="159C50DD" w14:textId="77777777" w:rsidR="008364E6" w:rsidRPr="009A479A" w:rsidRDefault="008364E6" w:rsidP="008364E6"/>
        </w:tc>
      </w:tr>
      <w:tr w:rsidR="00210C96" w:rsidRPr="009A479A" w14:paraId="6EE447F2" w14:textId="77777777" w:rsidTr="778490BC">
        <w:trPr>
          <w:trHeight w:hRule="exact" w:val="2722"/>
        </w:trPr>
        <w:tc>
          <w:tcPr>
            <w:tcW w:w="4080" w:type="dxa"/>
          </w:tcPr>
          <w:p w14:paraId="5541174A" w14:textId="76F84F1B" w:rsidR="00210C96" w:rsidRDefault="00210C96" w:rsidP="00210C96">
            <w:pPr>
              <w:rPr>
                <w:rFonts w:eastAsia="Calibri"/>
              </w:rPr>
            </w:pPr>
            <w:r>
              <w:rPr>
                <w:noProof/>
              </w:rPr>
              <w:lastRenderedPageBreak/>
              <w:drawing>
                <wp:anchor distT="0" distB="0" distL="114300" distR="114300" simplePos="0" relativeHeight="251675648" behindDoc="0" locked="0" layoutInCell="1" allowOverlap="1" wp14:anchorId="30911F87" wp14:editId="3A85AABA">
                  <wp:simplePos x="0" y="0"/>
                  <wp:positionH relativeFrom="column">
                    <wp:posOffset>1198097</wp:posOffset>
                  </wp:positionH>
                  <wp:positionV relativeFrom="paragraph">
                    <wp:posOffset>593681</wp:posOffset>
                  </wp:positionV>
                  <wp:extent cx="1227358" cy="10738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27358" cy="10738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E862AE2" wp14:editId="5D0EA293">
                  <wp:simplePos x="0" y="0"/>
                  <wp:positionH relativeFrom="column">
                    <wp:posOffset>-76628</wp:posOffset>
                  </wp:positionH>
                  <wp:positionV relativeFrom="paragraph">
                    <wp:posOffset>-635</wp:posOffset>
                  </wp:positionV>
                  <wp:extent cx="1307805" cy="1307805"/>
                  <wp:effectExtent l="0" t="0" r="0" b="0"/>
                  <wp:wrapNone/>
                  <wp:docPr id="1743754922" name="Picture 174375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7805" cy="1307805"/>
                          </a:xfrm>
                          <a:prstGeom prst="rect">
                            <a:avLst/>
                          </a:prstGeom>
                        </pic:spPr>
                      </pic:pic>
                    </a:graphicData>
                  </a:graphic>
                  <wp14:sizeRelH relativeFrom="margin">
                    <wp14:pctWidth>0</wp14:pctWidth>
                  </wp14:sizeRelH>
                  <wp14:sizeRelV relativeFrom="margin">
                    <wp14:pctHeight>0</wp14:pctHeight>
                  </wp14:sizeRelV>
                </wp:anchor>
              </w:drawing>
            </w:r>
          </w:p>
        </w:tc>
        <w:tc>
          <w:tcPr>
            <w:tcW w:w="3294" w:type="dxa"/>
          </w:tcPr>
          <w:p w14:paraId="3D274F52" w14:textId="0982CD64" w:rsidR="00210C96" w:rsidRPr="00733232" w:rsidRDefault="00210C96" w:rsidP="00210C96">
            <w:pPr>
              <w:rPr>
                <w:rFonts w:eastAsia="Times New Roman"/>
                <w:b/>
                <w:bCs/>
                <w:color w:val="000000"/>
                <w:lang w:eastAsia="en-GB"/>
              </w:rPr>
            </w:pPr>
            <w:r w:rsidRPr="00F81226">
              <w:rPr>
                <w:rFonts w:eastAsia="Times New Roman"/>
                <w:b/>
                <w:bCs/>
                <w:color w:val="000000"/>
                <w:lang w:eastAsia="en-GB"/>
              </w:rPr>
              <w:t xml:space="preserve">If you had a </w:t>
            </w:r>
            <w:proofErr w:type="gramStart"/>
            <w:r w:rsidRPr="00F81226">
              <w:rPr>
                <w:rFonts w:eastAsia="Times New Roman"/>
                <w:b/>
                <w:bCs/>
                <w:color w:val="000000"/>
                <w:lang w:eastAsia="en-GB"/>
              </w:rPr>
              <w:t>letter</w:t>
            </w:r>
            <w:proofErr w:type="gramEnd"/>
            <w:r w:rsidRPr="00F81226">
              <w:rPr>
                <w:rFonts w:eastAsia="Times New Roman"/>
                <w:b/>
                <w:bCs/>
                <w:color w:val="000000"/>
                <w:lang w:eastAsia="en-GB"/>
              </w:rPr>
              <w:t xml:space="preserve"> was it written in a way to help you understand</w:t>
            </w:r>
            <w:r>
              <w:rPr>
                <w:rFonts w:eastAsia="Times New Roman"/>
                <w:b/>
                <w:bCs/>
                <w:color w:val="000000"/>
                <w:lang w:eastAsia="en-GB"/>
              </w:rPr>
              <w:t xml:space="preserve"> it</w:t>
            </w:r>
            <w:r w:rsidRPr="00F81226">
              <w:rPr>
                <w:rFonts w:eastAsia="Times New Roman"/>
                <w:b/>
                <w:bCs/>
                <w:color w:val="000000"/>
                <w:lang w:eastAsia="en-GB"/>
              </w:rPr>
              <w:t>?</w:t>
            </w:r>
          </w:p>
        </w:tc>
        <w:tc>
          <w:tcPr>
            <w:tcW w:w="3402" w:type="dxa"/>
          </w:tcPr>
          <w:p w14:paraId="6E068AFE" w14:textId="77777777" w:rsidR="00210C96" w:rsidRDefault="00210C96" w:rsidP="00210C96">
            <w:pPr>
              <w:rPr>
                <w:b/>
                <w:bCs/>
              </w:rPr>
            </w:pPr>
            <w:r w:rsidRPr="00210C96">
              <w:rPr>
                <w:b/>
                <w:bCs/>
              </w:rPr>
              <w:t xml:space="preserve">Answer </w:t>
            </w:r>
          </w:p>
          <w:p w14:paraId="3AF6E7C3" w14:textId="77777777" w:rsidR="009766FD" w:rsidRDefault="009766FD" w:rsidP="00210C96">
            <w:pPr>
              <w:rPr>
                <w:b/>
                <w:bCs/>
              </w:rPr>
            </w:pPr>
          </w:p>
          <w:p w14:paraId="281AC3AC" w14:textId="28FAA35F" w:rsidR="009766FD" w:rsidRPr="009A479A" w:rsidRDefault="009766FD" w:rsidP="00210C96"/>
        </w:tc>
        <w:tc>
          <w:tcPr>
            <w:tcW w:w="4111" w:type="dxa"/>
          </w:tcPr>
          <w:p w14:paraId="25D170E2" w14:textId="5BA786A6" w:rsidR="00210C96" w:rsidRPr="009A479A" w:rsidRDefault="00210C96" w:rsidP="00210C96">
            <w:r w:rsidRPr="00210C96">
              <w:rPr>
                <w:b/>
                <w:bCs/>
              </w:rPr>
              <w:t>Comments from interviewer</w:t>
            </w:r>
          </w:p>
        </w:tc>
      </w:tr>
      <w:tr w:rsidR="008364E6" w:rsidRPr="009A479A" w14:paraId="5AADE245" w14:textId="77777777" w:rsidTr="00D52FA8">
        <w:trPr>
          <w:trHeight w:hRule="exact" w:val="6055"/>
        </w:trPr>
        <w:tc>
          <w:tcPr>
            <w:tcW w:w="4080" w:type="dxa"/>
          </w:tcPr>
          <w:p w14:paraId="699300C0" w14:textId="70AE625D" w:rsidR="008364E6" w:rsidRDefault="00210C96" w:rsidP="778490BC">
            <w:pPr>
              <w:rPr>
                <w:rFonts w:eastAsia="Calibri"/>
              </w:rPr>
            </w:pPr>
            <w:r w:rsidRPr="00790D3E">
              <w:rPr>
                <w:rFonts w:eastAsia="Calibri"/>
                <w:noProof/>
              </w:rPr>
              <w:drawing>
                <wp:anchor distT="0" distB="0" distL="114300" distR="114300" simplePos="0" relativeHeight="251654656" behindDoc="0" locked="0" layoutInCell="1" allowOverlap="1" wp14:anchorId="080C5F0D" wp14:editId="404751F1">
                  <wp:simplePos x="0" y="0"/>
                  <wp:positionH relativeFrom="column">
                    <wp:posOffset>241669</wp:posOffset>
                  </wp:positionH>
                  <wp:positionV relativeFrom="paragraph">
                    <wp:posOffset>163092</wp:posOffset>
                  </wp:positionV>
                  <wp:extent cx="1275907" cy="1141919"/>
                  <wp:effectExtent l="0" t="0" r="635" b="1270"/>
                  <wp:wrapNone/>
                  <wp:docPr id="9" name="Picture 8">
                    <a:extLst xmlns:a="http://schemas.openxmlformats.org/drawingml/2006/main">
                      <a:ext uri="{FF2B5EF4-FFF2-40B4-BE49-F238E27FC236}">
                        <a16:creationId xmlns:a16="http://schemas.microsoft.com/office/drawing/2014/main" id="{4F038B40-616F-4510-9BC1-A31119D35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F038B40-616F-4510-9BC1-A31119D3522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9985" cy="1145569"/>
                          </a:xfrm>
                          <a:prstGeom prst="rect">
                            <a:avLst/>
                          </a:prstGeom>
                        </pic:spPr>
                      </pic:pic>
                    </a:graphicData>
                  </a:graphic>
                  <wp14:sizeRelH relativeFrom="margin">
                    <wp14:pctWidth>0</wp14:pctWidth>
                  </wp14:sizeRelH>
                  <wp14:sizeRelV relativeFrom="margin">
                    <wp14:pctHeight>0</wp14:pctHeight>
                  </wp14:sizeRelV>
                </wp:anchor>
              </w:drawing>
            </w:r>
          </w:p>
          <w:p w14:paraId="16E7803F" w14:textId="44C5BB47" w:rsidR="00D52FA8" w:rsidRDefault="00D52FA8" w:rsidP="778490BC">
            <w:pPr>
              <w:rPr>
                <w:rFonts w:eastAsia="Calibri"/>
              </w:rPr>
            </w:pPr>
          </w:p>
          <w:p w14:paraId="24F46517" w14:textId="619F5556" w:rsidR="00D52FA8" w:rsidRDefault="00D52FA8" w:rsidP="778490BC">
            <w:pPr>
              <w:rPr>
                <w:rFonts w:eastAsia="Calibri"/>
              </w:rPr>
            </w:pPr>
          </w:p>
          <w:p w14:paraId="27A84541" w14:textId="226661EA" w:rsidR="00D52FA8" w:rsidRDefault="00D52FA8" w:rsidP="778490BC">
            <w:pPr>
              <w:rPr>
                <w:rFonts w:eastAsia="Calibri"/>
              </w:rPr>
            </w:pPr>
          </w:p>
          <w:p w14:paraId="21C72A1D" w14:textId="6D135C44" w:rsidR="00D52FA8" w:rsidRDefault="009F485E" w:rsidP="778490BC">
            <w:pPr>
              <w:rPr>
                <w:rFonts w:eastAsia="Calibri"/>
              </w:rPr>
            </w:pPr>
            <w:r>
              <w:rPr>
                <w:noProof/>
              </w:rPr>
              <w:drawing>
                <wp:anchor distT="0" distB="0" distL="114300" distR="114300" simplePos="0" relativeHeight="251644416" behindDoc="0" locked="0" layoutInCell="1" allowOverlap="1" wp14:anchorId="45F32393" wp14:editId="1227E21E">
                  <wp:simplePos x="0" y="0"/>
                  <wp:positionH relativeFrom="column">
                    <wp:posOffset>18076</wp:posOffset>
                  </wp:positionH>
                  <wp:positionV relativeFrom="paragraph">
                    <wp:posOffset>185095</wp:posOffset>
                  </wp:positionV>
                  <wp:extent cx="2189142" cy="1254642"/>
                  <wp:effectExtent l="0" t="0" r="190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43681"/>
                          <a:stretch/>
                        </pic:blipFill>
                        <pic:spPr bwMode="auto">
                          <a:xfrm>
                            <a:off x="0" y="0"/>
                            <a:ext cx="2189142" cy="1254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7FD46" w14:textId="7E56BA40" w:rsidR="00D52FA8" w:rsidRDefault="00D52FA8" w:rsidP="778490BC">
            <w:pPr>
              <w:rPr>
                <w:rFonts w:eastAsia="Calibri"/>
              </w:rPr>
            </w:pPr>
          </w:p>
          <w:p w14:paraId="1EDA47A2" w14:textId="5F08BBA4" w:rsidR="00D52FA8" w:rsidRDefault="00D52FA8" w:rsidP="778490BC">
            <w:pPr>
              <w:rPr>
                <w:rFonts w:eastAsia="Calibri"/>
              </w:rPr>
            </w:pPr>
          </w:p>
          <w:p w14:paraId="503F98DB" w14:textId="7BC13CD4" w:rsidR="00D52FA8" w:rsidRDefault="00D52FA8" w:rsidP="778490BC">
            <w:pPr>
              <w:rPr>
                <w:rFonts w:eastAsia="Calibri"/>
              </w:rPr>
            </w:pPr>
          </w:p>
          <w:p w14:paraId="1FFF08EF" w14:textId="77777777" w:rsidR="00D52FA8" w:rsidRDefault="00D52FA8" w:rsidP="778490BC">
            <w:pPr>
              <w:rPr>
                <w:rFonts w:eastAsia="Calibri"/>
              </w:rPr>
            </w:pPr>
          </w:p>
          <w:p w14:paraId="46A8F172" w14:textId="14DB2395" w:rsidR="00D52FA8" w:rsidRDefault="009F485E" w:rsidP="778490BC">
            <w:pPr>
              <w:rPr>
                <w:rFonts w:eastAsia="Calibri"/>
              </w:rPr>
            </w:pPr>
            <w:r w:rsidRPr="009F485E">
              <w:rPr>
                <w:rFonts w:eastAsia="Calibri"/>
                <w:noProof/>
              </w:rPr>
              <w:drawing>
                <wp:inline distT="0" distB="0" distL="0" distR="0" wp14:anchorId="35F0BD55" wp14:editId="6F9C342D">
                  <wp:extent cx="1809751" cy="1413510"/>
                  <wp:effectExtent l="0" t="0" r="0" b="0"/>
                  <wp:docPr id="27" name="Picture 17">
                    <a:extLst xmlns:a="http://schemas.openxmlformats.org/drawingml/2006/main">
                      <a:ext uri="{FF2B5EF4-FFF2-40B4-BE49-F238E27FC236}">
                        <a16:creationId xmlns:a16="http://schemas.microsoft.com/office/drawing/2014/main" id="{B8D49813-D439-4540-AE30-04E1931960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8D49813-D439-4540-AE30-04E1931960B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8696"/>
                          <a:stretch/>
                        </pic:blipFill>
                        <pic:spPr>
                          <a:xfrm>
                            <a:off x="0" y="0"/>
                            <a:ext cx="1809751" cy="1413510"/>
                          </a:xfrm>
                          <a:prstGeom prst="rect">
                            <a:avLst/>
                          </a:prstGeom>
                        </pic:spPr>
                      </pic:pic>
                    </a:graphicData>
                  </a:graphic>
                </wp:inline>
              </w:drawing>
            </w:r>
          </w:p>
        </w:tc>
        <w:tc>
          <w:tcPr>
            <w:tcW w:w="3294" w:type="dxa"/>
          </w:tcPr>
          <w:p w14:paraId="5E2C8335" w14:textId="1E1E02B1" w:rsidR="008364E6" w:rsidRDefault="008364E6" w:rsidP="008364E6">
            <w:pPr>
              <w:rPr>
                <w:rFonts w:eastAsia="Times New Roman"/>
                <w:b/>
                <w:bCs/>
                <w:color w:val="000000"/>
                <w:lang w:eastAsia="en-GB"/>
              </w:rPr>
            </w:pPr>
            <w:r w:rsidRPr="00F81226">
              <w:rPr>
                <w:rFonts w:eastAsia="Times New Roman"/>
                <w:b/>
                <w:bCs/>
                <w:color w:val="000000"/>
                <w:lang w:eastAsia="en-GB"/>
              </w:rPr>
              <w:t xml:space="preserve">Were you given a choice about how and where your </w:t>
            </w:r>
            <w:r w:rsidR="009F6A26">
              <w:rPr>
                <w:rFonts w:eastAsia="Times New Roman"/>
                <w:b/>
                <w:bCs/>
                <w:color w:val="000000"/>
                <w:lang w:eastAsia="en-GB"/>
              </w:rPr>
              <w:t>annual health check</w:t>
            </w:r>
            <w:r w:rsidRPr="00F81226">
              <w:rPr>
                <w:rFonts w:eastAsia="Times New Roman"/>
                <w:b/>
                <w:bCs/>
                <w:color w:val="000000"/>
                <w:lang w:eastAsia="en-GB"/>
              </w:rPr>
              <w:t xml:space="preserve"> took place?  For instance, in person, on a video or by telephone?</w:t>
            </w:r>
          </w:p>
          <w:p w14:paraId="127E237D" w14:textId="77777777" w:rsidR="00D52FA8" w:rsidRDefault="00D52FA8" w:rsidP="008364E6">
            <w:pPr>
              <w:rPr>
                <w:rFonts w:eastAsia="Times New Roman"/>
                <w:b/>
                <w:bCs/>
                <w:color w:val="000000"/>
                <w:lang w:eastAsia="en-GB"/>
              </w:rPr>
            </w:pPr>
          </w:p>
          <w:p w14:paraId="5A4376DB" w14:textId="6CB2629D" w:rsidR="00D52FA8" w:rsidRPr="00733232" w:rsidRDefault="00D52FA8" w:rsidP="008364E6">
            <w:pPr>
              <w:rPr>
                <w:b/>
                <w:bCs/>
              </w:rPr>
            </w:pPr>
          </w:p>
        </w:tc>
        <w:tc>
          <w:tcPr>
            <w:tcW w:w="3402" w:type="dxa"/>
          </w:tcPr>
          <w:p w14:paraId="32A4EEF2" w14:textId="2409C462" w:rsidR="008364E6" w:rsidRDefault="008364E6" w:rsidP="008364E6"/>
          <w:p w14:paraId="74FAB693" w14:textId="6F69C7E3" w:rsidR="00D52FA8" w:rsidRDefault="00F77CE7" w:rsidP="008364E6">
            <w:r>
              <w:t>Yes</w:t>
            </w:r>
          </w:p>
          <w:p w14:paraId="7F6C74A4" w14:textId="77777777" w:rsidR="00F77CE7" w:rsidRDefault="00F77CE7" w:rsidP="008364E6"/>
          <w:p w14:paraId="37039318" w14:textId="77777777" w:rsidR="00F77CE7" w:rsidRDefault="00F77CE7" w:rsidP="008364E6"/>
          <w:p w14:paraId="62771EF7" w14:textId="77777777" w:rsidR="00F77CE7" w:rsidRDefault="00F77CE7" w:rsidP="008364E6"/>
          <w:p w14:paraId="0913232D" w14:textId="77777777" w:rsidR="00F77CE7" w:rsidRDefault="00F77CE7" w:rsidP="008364E6"/>
          <w:p w14:paraId="31BD79E1" w14:textId="68C16F88" w:rsidR="00F77CE7" w:rsidRDefault="00F77CE7" w:rsidP="008364E6">
            <w:r>
              <w:t xml:space="preserve">No </w:t>
            </w:r>
          </w:p>
          <w:p w14:paraId="655ADA43" w14:textId="2AE8BED8" w:rsidR="00D52FA8" w:rsidRDefault="00D52FA8" w:rsidP="008364E6"/>
          <w:p w14:paraId="29B9A3E3" w14:textId="77777777" w:rsidR="00D52FA8" w:rsidRDefault="00D52FA8" w:rsidP="008364E6"/>
          <w:p w14:paraId="5B791689" w14:textId="77777777" w:rsidR="00D52FA8" w:rsidRDefault="00D52FA8" w:rsidP="008364E6"/>
          <w:p w14:paraId="0D2E4782" w14:textId="77777777" w:rsidR="00D52FA8" w:rsidRDefault="00D52FA8" w:rsidP="008364E6"/>
          <w:p w14:paraId="3C447F58" w14:textId="77777777" w:rsidR="00D52FA8" w:rsidRDefault="00D52FA8" w:rsidP="008364E6"/>
          <w:p w14:paraId="746AFF6A" w14:textId="77777777" w:rsidR="00D52FA8" w:rsidRDefault="00D52FA8" w:rsidP="008364E6"/>
          <w:p w14:paraId="62106FF9" w14:textId="77777777" w:rsidR="00D52FA8" w:rsidRDefault="00D52FA8" w:rsidP="008364E6"/>
          <w:p w14:paraId="6933A498" w14:textId="47D56F02" w:rsidR="00D52FA8" w:rsidRPr="009A479A" w:rsidRDefault="00D52FA8" w:rsidP="008364E6"/>
        </w:tc>
        <w:tc>
          <w:tcPr>
            <w:tcW w:w="4111" w:type="dxa"/>
          </w:tcPr>
          <w:p w14:paraId="637E1AB7" w14:textId="77777777" w:rsidR="008364E6" w:rsidRDefault="008364E6" w:rsidP="008364E6"/>
          <w:p w14:paraId="12E535D9" w14:textId="77777777" w:rsidR="00D52FA8" w:rsidRDefault="00D52FA8" w:rsidP="008364E6"/>
          <w:p w14:paraId="4C2C8381" w14:textId="1DFF2097" w:rsidR="00D52FA8" w:rsidRDefault="00D52FA8" w:rsidP="008364E6"/>
          <w:p w14:paraId="7D3E50C7" w14:textId="0F9DED1B" w:rsidR="00D52FA8" w:rsidRPr="009A479A" w:rsidRDefault="00D52FA8" w:rsidP="008364E6"/>
        </w:tc>
      </w:tr>
      <w:tr w:rsidR="008364E6" w:rsidRPr="009A479A" w14:paraId="06042534" w14:textId="77777777" w:rsidTr="00D52FA8">
        <w:trPr>
          <w:trHeight w:hRule="exact" w:val="7095"/>
        </w:trPr>
        <w:tc>
          <w:tcPr>
            <w:tcW w:w="4080" w:type="dxa"/>
          </w:tcPr>
          <w:p w14:paraId="55D7AAB7" w14:textId="77777777" w:rsidR="008364E6" w:rsidRDefault="00D52FA8" w:rsidP="778490BC">
            <w:pPr>
              <w:rPr>
                <w:rFonts w:eastAsia="Calibri"/>
              </w:rPr>
            </w:pPr>
            <w:r w:rsidRPr="00D52FA8">
              <w:rPr>
                <w:rFonts w:eastAsia="Calibri"/>
                <w:noProof/>
              </w:rPr>
              <w:lastRenderedPageBreak/>
              <w:drawing>
                <wp:inline distT="0" distB="0" distL="0" distR="0" wp14:anchorId="0FFA6896" wp14:editId="4C5B26B7">
                  <wp:extent cx="1770344" cy="1233376"/>
                  <wp:effectExtent l="0" t="0" r="1905" b="5080"/>
                  <wp:docPr id="11" name="Picture 10">
                    <a:extLst xmlns:a="http://schemas.openxmlformats.org/drawingml/2006/main">
                      <a:ext uri="{FF2B5EF4-FFF2-40B4-BE49-F238E27FC236}">
                        <a16:creationId xmlns:a16="http://schemas.microsoft.com/office/drawing/2014/main" id="{ED15CEA1-2367-4A43-8FF7-CF64D8B14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D15CEA1-2367-4A43-8FF7-CF64D8B1405E}"/>
                              </a:ext>
                            </a:extLst>
                          </pic:cNvPr>
                          <pic:cNvPicPr>
                            <a:picLocks noChangeAspect="1"/>
                          </pic:cNvPicPr>
                        </pic:nvPicPr>
                        <pic:blipFill>
                          <a:blip r:embed="rId18"/>
                          <a:stretch>
                            <a:fillRect/>
                          </a:stretch>
                        </pic:blipFill>
                        <pic:spPr>
                          <a:xfrm>
                            <a:off x="0" y="0"/>
                            <a:ext cx="1782275" cy="1241688"/>
                          </a:xfrm>
                          <a:prstGeom prst="rect">
                            <a:avLst/>
                          </a:prstGeom>
                        </pic:spPr>
                      </pic:pic>
                    </a:graphicData>
                  </a:graphic>
                </wp:inline>
              </w:drawing>
            </w:r>
            <w:r w:rsidRPr="00D52FA8">
              <w:rPr>
                <w:rFonts w:eastAsia="Calibri"/>
                <w:noProof/>
              </w:rPr>
              <w:drawing>
                <wp:inline distT="0" distB="0" distL="0" distR="0" wp14:anchorId="5CCFB640" wp14:editId="21D11492">
                  <wp:extent cx="1435661" cy="1350335"/>
                  <wp:effectExtent l="0" t="0" r="0" b="2540"/>
                  <wp:docPr id="14" name="Picture 13">
                    <a:extLst xmlns:a="http://schemas.openxmlformats.org/drawingml/2006/main">
                      <a:ext uri="{FF2B5EF4-FFF2-40B4-BE49-F238E27FC236}">
                        <a16:creationId xmlns:a16="http://schemas.microsoft.com/office/drawing/2014/main" id="{9AD41851-1A0B-4C26-B5AB-003A2DE17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AD41851-1A0B-4C26-B5AB-003A2DE176DD}"/>
                              </a:ext>
                            </a:extLst>
                          </pic:cNvPr>
                          <pic:cNvPicPr>
                            <a:picLocks noChangeAspect="1"/>
                          </pic:cNvPicPr>
                        </pic:nvPicPr>
                        <pic:blipFill rotWithShape="1">
                          <a:blip r:embed="rId19"/>
                          <a:srcRect t="16329" r="49876"/>
                          <a:stretch/>
                        </pic:blipFill>
                        <pic:spPr>
                          <a:xfrm>
                            <a:off x="0" y="0"/>
                            <a:ext cx="1441057" cy="1355410"/>
                          </a:xfrm>
                          <a:prstGeom prst="rect">
                            <a:avLst/>
                          </a:prstGeom>
                        </pic:spPr>
                      </pic:pic>
                    </a:graphicData>
                  </a:graphic>
                </wp:inline>
              </w:drawing>
            </w:r>
          </w:p>
          <w:p w14:paraId="6B000069" w14:textId="77777777" w:rsidR="007B7C4F" w:rsidRDefault="007B7C4F" w:rsidP="778490BC">
            <w:pPr>
              <w:rPr>
                <w:rFonts w:eastAsia="Calibri"/>
              </w:rPr>
            </w:pPr>
          </w:p>
          <w:p w14:paraId="5BCE5432" w14:textId="746C4A93" w:rsidR="007B7C4F" w:rsidRDefault="007B7C4F" w:rsidP="778490BC">
            <w:pPr>
              <w:rPr>
                <w:rFonts w:eastAsia="Calibri"/>
              </w:rPr>
            </w:pPr>
            <w:r w:rsidRPr="007B7C4F">
              <w:rPr>
                <w:rFonts w:eastAsia="Calibri"/>
                <w:noProof/>
              </w:rPr>
              <w:drawing>
                <wp:inline distT="0" distB="0" distL="0" distR="0" wp14:anchorId="7975CC74" wp14:editId="75FB23D2">
                  <wp:extent cx="1503074" cy="1359831"/>
                  <wp:effectExtent l="0" t="0" r="1905" b="0"/>
                  <wp:docPr id="13" name="Picture 12">
                    <a:extLst xmlns:a="http://schemas.openxmlformats.org/drawingml/2006/main">
                      <a:ext uri="{FF2B5EF4-FFF2-40B4-BE49-F238E27FC236}">
                        <a16:creationId xmlns:a16="http://schemas.microsoft.com/office/drawing/2014/main" id="{CBE78350-E833-43CC-A982-2AEFE2F27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BE78350-E833-43CC-A982-2AEFE2F27B05}"/>
                              </a:ext>
                            </a:extLst>
                          </pic:cNvPr>
                          <pic:cNvPicPr>
                            <a:picLocks noChangeAspect="1"/>
                          </pic:cNvPicPr>
                        </pic:nvPicPr>
                        <pic:blipFill rotWithShape="1">
                          <a:blip r:embed="rId19"/>
                          <a:srcRect l="49876" t="11267" b="8263"/>
                          <a:stretch/>
                        </pic:blipFill>
                        <pic:spPr>
                          <a:xfrm>
                            <a:off x="0" y="0"/>
                            <a:ext cx="1506415" cy="1362854"/>
                          </a:xfrm>
                          <a:prstGeom prst="rect">
                            <a:avLst/>
                          </a:prstGeom>
                        </pic:spPr>
                      </pic:pic>
                    </a:graphicData>
                  </a:graphic>
                </wp:inline>
              </w:drawing>
            </w:r>
          </w:p>
        </w:tc>
        <w:tc>
          <w:tcPr>
            <w:tcW w:w="3294" w:type="dxa"/>
          </w:tcPr>
          <w:p w14:paraId="0D4DEF7A" w14:textId="5A8E7F61" w:rsidR="008364E6" w:rsidRPr="00733232" w:rsidRDefault="008364E6" w:rsidP="008364E6">
            <w:pPr>
              <w:rPr>
                <w:rFonts w:eastAsia="Times New Roman"/>
                <w:b/>
                <w:bCs/>
                <w:color w:val="000000"/>
                <w:lang w:eastAsia="en-GB"/>
              </w:rPr>
            </w:pPr>
            <w:r w:rsidRPr="00733232">
              <w:rPr>
                <w:rFonts w:eastAsia="Times New Roman"/>
                <w:b/>
                <w:bCs/>
                <w:color w:val="000000"/>
                <w:lang w:eastAsia="en-GB"/>
              </w:rPr>
              <w:t xml:space="preserve">How did your annual health check take place: face to face/in </w:t>
            </w:r>
            <w:proofErr w:type="gramStart"/>
            <w:r w:rsidRPr="00733232">
              <w:rPr>
                <w:rFonts w:eastAsia="Times New Roman"/>
                <w:b/>
                <w:bCs/>
                <w:color w:val="000000"/>
                <w:lang w:eastAsia="en-GB"/>
              </w:rPr>
              <w:t>person</w:t>
            </w:r>
            <w:proofErr w:type="gramEnd"/>
          </w:p>
          <w:p w14:paraId="01E8CB47" w14:textId="77777777" w:rsidR="008364E6" w:rsidRPr="00733232" w:rsidRDefault="008364E6" w:rsidP="008364E6">
            <w:pPr>
              <w:rPr>
                <w:rFonts w:eastAsia="Times New Roman"/>
                <w:b/>
                <w:bCs/>
                <w:color w:val="000000"/>
                <w:lang w:eastAsia="en-GB"/>
              </w:rPr>
            </w:pPr>
            <w:r w:rsidRPr="00733232">
              <w:rPr>
                <w:rFonts w:eastAsia="Times New Roman"/>
                <w:b/>
                <w:bCs/>
                <w:color w:val="000000"/>
                <w:lang w:eastAsia="en-GB"/>
              </w:rPr>
              <w:t>On a video/zoom</w:t>
            </w:r>
          </w:p>
          <w:p w14:paraId="5ACB1FDC" w14:textId="77777777" w:rsidR="008364E6" w:rsidRPr="00733232" w:rsidRDefault="008364E6" w:rsidP="008364E6">
            <w:pPr>
              <w:rPr>
                <w:rFonts w:eastAsia="Times New Roman"/>
                <w:b/>
                <w:bCs/>
                <w:color w:val="000000"/>
                <w:lang w:eastAsia="en-GB"/>
              </w:rPr>
            </w:pPr>
            <w:r w:rsidRPr="00733232">
              <w:rPr>
                <w:rFonts w:eastAsia="Times New Roman"/>
                <w:b/>
                <w:bCs/>
                <w:color w:val="000000"/>
                <w:lang w:eastAsia="en-GB"/>
              </w:rPr>
              <w:t>Or by telephone</w:t>
            </w:r>
          </w:p>
        </w:tc>
        <w:tc>
          <w:tcPr>
            <w:tcW w:w="3402" w:type="dxa"/>
          </w:tcPr>
          <w:p w14:paraId="0A81773B" w14:textId="77777777" w:rsidR="008364E6" w:rsidRDefault="00F77CE7" w:rsidP="008364E6">
            <w:pPr>
              <w:rPr>
                <w:noProof/>
              </w:rPr>
            </w:pPr>
            <w:r>
              <w:rPr>
                <w:noProof/>
              </w:rPr>
              <w:t>In person</w:t>
            </w:r>
          </w:p>
          <w:p w14:paraId="405F8012" w14:textId="77777777" w:rsidR="00F77CE7" w:rsidRDefault="00F77CE7" w:rsidP="008364E6">
            <w:pPr>
              <w:rPr>
                <w:noProof/>
              </w:rPr>
            </w:pPr>
          </w:p>
          <w:p w14:paraId="4883B3C0" w14:textId="77777777" w:rsidR="00F77CE7" w:rsidRDefault="00F77CE7" w:rsidP="008364E6">
            <w:pPr>
              <w:rPr>
                <w:noProof/>
              </w:rPr>
            </w:pPr>
          </w:p>
          <w:p w14:paraId="5E176447" w14:textId="77777777" w:rsidR="00F77CE7" w:rsidRDefault="00F77CE7" w:rsidP="008364E6">
            <w:pPr>
              <w:rPr>
                <w:noProof/>
              </w:rPr>
            </w:pPr>
          </w:p>
          <w:p w14:paraId="7C0341CB" w14:textId="77777777" w:rsidR="00F77CE7" w:rsidRDefault="00F77CE7" w:rsidP="008364E6">
            <w:pPr>
              <w:rPr>
                <w:noProof/>
              </w:rPr>
            </w:pPr>
            <w:r>
              <w:rPr>
                <w:noProof/>
              </w:rPr>
              <w:t>Video/zoom</w:t>
            </w:r>
          </w:p>
          <w:p w14:paraId="302AA69D" w14:textId="77777777" w:rsidR="00F77CE7" w:rsidRDefault="00F77CE7" w:rsidP="008364E6">
            <w:pPr>
              <w:rPr>
                <w:noProof/>
              </w:rPr>
            </w:pPr>
          </w:p>
          <w:p w14:paraId="01C46630" w14:textId="77777777" w:rsidR="00F77CE7" w:rsidRDefault="00F77CE7" w:rsidP="008364E6">
            <w:pPr>
              <w:rPr>
                <w:noProof/>
              </w:rPr>
            </w:pPr>
          </w:p>
          <w:p w14:paraId="5EC72F15" w14:textId="77777777" w:rsidR="00F77CE7" w:rsidRDefault="00F77CE7" w:rsidP="008364E6">
            <w:pPr>
              <w:rPr>
                <w:noProof/>
              </w:rPr>
            </w:pPr>
          </w:p>
          <w:p w14:paraId="3D921630" w14:textId="78BF97C1" w:rsidR="00F77CE7" w:rsidRPr="009A479A" w:rsidRDefault="00F77CE7" w:rsidP="008364E6">
            <w:r>
              <w:rPr>
                <w:noProof/>
              </w:rPr>
              <w:t xml:space="preserve">By Telephone </w:t>
            </w:r>
          </w:p>
        </w:tc>
        <w:tc>
          <w:tcPr>
            <w:tcW w:w="4111" w:type="dxa"/>
          </w:tcPr>
          <w:p w14:paraId="286A030F" w14:textId="77777777" w:rsidR="008364E6" w:rsidRPr="009A479A" w:rsidRDefault="008364E6" w:rsidP="008364E6"/>
        </w:tc>
      </w:tr>
      <w:tr w:rsidR="00F77CE7" w:rsidRPr="009A479A" w14:paraId="2AF6109B" w14:textId="77777777" w:rsidTr="778490BC">
        <w:trPr>
          <w:trHeight w:hRule="exact" w:val="2722"/>
        </w:trPr>
        <w:tc>
          <w:tcPr>
            <w:tcW w:w="4080" w:type="dxa"/>
          </w:tcPr>
          <w:p w14:paraId="0FEAC89E" w14:textId="4B5BCFF8" w:rsidR="00F77CE7" w:rsidRDefault="00687994" w:rsidP="00F77CE7">
            <w:pPr>
              <w:rPr>
                <w:rFonts w:eastAsia="Calibri"/>
              </w:rPr>
            </w:pPr>
            <w:r>
              <w:rPr>
                <w:noProof/>
              </w:rPr>
              <w:lastRenderedPageBreak/>
              <w:drawing>
                <wp:inline distT="0" distB="0" distL="0" distR="0" wp14:anchorId="1C464792" wp14:editId="4F3463C9">
                  <wp:extent cx="1746885" cy="1728470"/>
                  <wp:effectExtent l="0" t="0" r="571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6885" cy="1728470"/>
                          </a:xfrm>
                          <a:prstGeom prst="rect">
                            <a:avLst/>
                          </a:prstGeom>
                        </pic:spPr>
                      </pic:pic>
                    </a:graphicData>
                  </a:graphic>
                </wp:inline>
              </w:drawing>
            </w:r>
          </w:p>
        </w:tc>
        <w:tc>
          <w:tcPr>
            <w:tcW w:w="3294" w:type="dxa"/>
          </w:tcPr>
          <w:p w14:paraId="3D1F17DC" w14:textId="10B60EB1" w:rsidR="00F77CE7" w:rsidRPr="00733232" w:rsidRDefault="00F77CE7" w:rsidP="00F77CE7">
            <w:pPr>
              <w:rPr>
                <w:b/>
                <w:bCs/>
              </w:rPr>
            </w:pPr>
            <w:r w:rsidRPr="00F81226">
              <w:rPr>
                <w:rFonts w:eastAsia="Times New Roman"/>
                <w:b/>
                <w:bCs/>
                <w:color w:val="000000"/>
                <w:lang w:eastAsia="en-GB"/>
              </w:rPr>
              <w:t xml:space="preserve">Do you remember having </w:t>
            </w:r>
            <w:r w:rsidR="00604578">
              <w:rPr>
                <w:rFonts w:eastAsia="Times New Roman"/>
                <w:b/>
                <w:bCs/>
                <w:color w:val="000000"/>
                <w:lang w:eastAsia="en-GB"/>
              </w:rPr>
              <w:t xml:space="preserve">your </w:t>
            </w:r>
            <w:r w:rsidRPr="00F81226">
              <w:rPr>
                <w:rFonts w:eastAsia="Times New Roman"/>
                <w:b/>
                <w:bCs/>
                <w:color w:val="000000"/>
                <w:lang w:eastAsia="en-GB"/>
              </w:rPr>
              <w:t>annual health check?</w:t>
            </w:r>
          </w:p>
        </w:tc>
        <w:tc>
          <w:tcPr>
            <w:tcW w:w="3402" w:type="dxa"/>
          </w:tcPr>
          <w:p w14:paraId="6CE3312E" w14:textId="2C1989E2" w:rsidR="00F77CE7" w:rsidRPr="009A479A" w:rsidRDefault="00F77CE7" w:rsidP="00F77CE7">
            <w:r w:rsidRPr="00210C96">
              <w:rPr>
                <w:b/>
                <w:bCs/>
              </w:rPr>
              <w:t xml:space="preserve">Answer </w:t>
            </w:r>
          </w:p>
        </w:tc>
        <w:tc>
          <w:tcPr>
            <w:tcW w:w="4111" w:type="dxa"/>
          </w:tcPr>
          <w:p w14:paraId="62E29EE1" w14:textId="6ACB62F0" w:rsidR="00F77CE7" w:rsidRPr="009A479A" w:rsidRDefault="00F77CE7" w:rsidP="00F77CE7">
            <w:r w:rsidRPr="00210C96">
              <w:rPr>
                <w:b/>
                <w:bCs/>
              </w:rPr>
              <w:t>Comments from interviewer</w:t>
            </w:r>
          </w:p>
        </w:tc>
      </w:tr>
      <w:tr w:rsidR="008364E6" w:rsidRPr="00B62669" w14:paraId="14E623C6" w14:textId="77777777" w:rsidTr="778490BC">
        <w:trPr>
          <w:trHeight w:hRule="exact" w:val="2722"/>
        </w:trPr>
        <w:tc>
          <w:tcPr>
            <w:tcW w:w="4080" w:type="dxa"/>
          </w:tcPr>
          <w:p w14:paraId="3CE7CF3E" w14:textId="0629B5D3" w:rsidR="008364E6" w:rsidRDefault="3163FD0E" w:rsidP="778490BC">
            <w:pPr>
              <w:rPr>
                <w:rFonts w:eastAsia="Calibri"/>
              </w:rPr>
            </w:pPr>
            <w:r>
              <w:rPr>
                <w:noProof/>
              </w:rPr>
              <w:drawing>
                <wp:inline distT="0" distB="0" distL="0" distR="0" wp14:anchorId="3DE0D2D9" wp14:editId="035E7212">
                  <wp:extent cx="2371725" cy="2371725"/>
                  <wp:effectExtent l="0" t="0" r="0" b="0"/>
                  <wp:docPr id="1817370307" name="Picture 181737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68D4597E" w14:textId="77777777" w:rsidR="00687994" w:rsidRDefault="008364E6" w:rsidP="008364E6">
            <w:pPr>
              <w:rPr>
                <w:rFonts w:eastAsia="Times New Roman"/>
                <w:b/>
                <w:bCs/>
                <w:color w:val="000000"/>
                <w:lang w:eastAsia="en-GB"/>
              </w:rPr>
            </w:pPr>
            <w:r w:rsidRPr="00F81226">
              <w:rPr>
                <w:rFonts w:eastAsia="Times New Roman"/>
                <w:b/>
                <w:bCs/>
                <w:color w:val="000000"/>
                <w:lang w:eastAsia="en-GB"/>
              </w:rPr>
              <w:t>Did someone explain what an annual health check was for?</w:t>
            </w:r>
          </w:p>
          <w:p w14:paraId="24065B8F" w14:textId="335E6176" w:rsidR="008364E6" w:rsidRPr="00733232" w:rsidRDefault="008364E6" w:rsidP="008364E6">
            <w:pPr>
              <w:rPr>
                <w:b/>
                <w:bCs/>
              </w:rPr>
            </w:pPr>
            <w:r w:rsidRPr="00F81226">
              <w:rPr>
                <w:rFonts w:eastAsia="Times New Roman"/>
                <w:b/>
                <w:bCs/>
                <w:color w:val="000000"/>
                <w:lang w:eastAsia="en-GB"/>
              </w:rPr>
              <w:t>If so</w:t>
            </w:r>
            <w:r w:rsidR="00604578">
              <w:rPr>
                <w:rFonts w:eastAsia="Times New Roman"/>
                <w:b/>
                <w:bCs/>
                <w:color w:val="000000"/>
                <w:lang w:eastAsia="en-GB"/>
              </w:rPr>
              <w:t>,</w:t>
            </w:r>
            <w:r w:rsidRPr="00F81226">
              <w:rPr>
                <w:rFonts w:eastAsia="Times New Roman"/>
                <w:b/>
                <w:bCs/>
                <w:color w:val="000000"/>
                <w:lang w:eastAsia="en-GB"/>
              </w:rPr>
              <w:t xml:space="preserve"> who explained it?</w:t>
            </w:r>
          </w:p>
        </w:tc>
        <w:tc>
          <w:tcPr>
            <w:tcW w:w="3402" w:type="dxa"/>
          </w:tcPr>
          <w:p w14:paraId="22F35538" w14:textId="77777777" w:rsidR="008364E6" w:rsidRPr="00B62669" w:rsidRDefault="008364E6" w:rsidP="008364E6"/>
        </w:tc>
        <w:tc>
          <w:tcPr>
            <w:tcW w:w="4111" w:type="dxa"/>
          </w:tcPr>
          <w:p w14:paraId="6C18F7C5" w14:textId="77777777" w:rsidR="008364E6" w:rsidRPr="00B62669" w:rsidRDefault="008364E6" w:rsidP="008364E6"/>
        </w:tc>
      </w:tr>
      <w:tr w:rsidR="008364E6" w:rsidRPr="009A479A" w14:paraId="66657297" w14:textId="77777777" w:rsidTr="778490BC">
        <w:trPr>
          <w:trHeight w:hRule="exact" w:val="2722"/>
        </w:trPr>
        <w:tc>
          <w:tcPr>
            <w:tcW w:w="4080" w:type="dxa"/>
          </w:tcPr>
          <w:p w14:paraId="5BF72949" w14:textId="1C9CA839" w:rsidR="008364E6" w:rsidRDefault="3779E49C" w:rsidP="778490BC">
            <w:pPr>
              <w:rPr>
                <w:rFonts w:eastAsia="Calibri"/>
              </w:rPr>
            </w:pPr>
            <w:r>
              <w:rPr>
                <w:noProof/>
              </w:rPr>
              <w:drawing>
                <wp:inline distT="0" distB="0" distL="0" distR="0" wp14:anchorId="33EB862E" wp14:editId="087AEC74">
                  <wp:extent cx="2371725" cy="2371725"/>
                  <wp:effectExtent l="0" t="0" r="0" b="0"/>
                  <wp:docPr id="109792277" name="Picture 10979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33F7C4DD" w14:textId="77777777" w:rsidR="008364E6" w:rsidRPr="00733232" w:rsidRDefault="008364E6" w:rsidP="008364E6">
            <w:pPr>
              <w:rPr>
                <w:b/>
                <w:bCs/>
              </w:rPr>
            </w:pPr>
            <w:r w:rsidRPr="00F81226">
              <w:rPr>
                <w:rFonts w:eastAsia="Times New Roman"/>
                <w:b/>
                <w:bCs/>
                <w:color w:val="000000"/>
                <w:lang w:eastAsia="en-GB"/>
              </w:rPr>
              <w:t>Who did your health check?</w:t>
            </w:r>
            <w:r w:rsidRPr="00733232">
              <w:rPr>
                <w:rFonts w:eastAsia="Times New Roman"/>
                <w:b/>
                <w:bCs/>
                <w:color w:val="000000"/>
                <w:lang w:eastAsia="en-GB"/>
              </w:rPr>
              <w:t xml:space="preserve"> A doctor, a nurse or someone else?</w:t>
            </w:r>
          </w:p>
        </w:tc>
        <w:tc>
          <w:tcPr>
            <w:tcW w:w="3402" w:type="dxa"/>
          </w:tcPr>
          <w:p w14:paraId="0FAF895F" w14:textId="77F4CF90" w:rsidR="00687994" w:rsidRDefault="00687994" w:rsidP="008364E6">
            <w:r>
              <w:t>Doctor</w:t>
            </w:r>
          </w:p>
          <w:p w14:paraId="4C4F34C4" w14:textId="77777777" w:rsidR="00687994" w:rsidRDefault="00687994" w:rsidP="008364E6"/>
          <w:p w14:paraId="345FBB8F" w14:textId="625E0769" w:rsidR="00687994" w:rsidRDefault="00687994" w:rsidP="008364E6">
            <w:r>
              <w:t>Nurse</w:t>
            </w:r>
          </w:p>
          <w:p w14:paraId="5D3C823F" w14:textId="77777777" w:rsidR="00687994" w:rsidRDefault="00687994" w:rsidP="008364E6"/>
          <w:p w14:paraId="434828FA" w14:textId="7475B2EC" w:rsidR="00687994" w:rsidRPr="009A479A" w:rsidRDefault="00687994" w:rsidP="008364E6">
            <w:r>
              <w:t xml:space="preserve">Someone else? </w:t>
            </w:r>
          </w:p>
        </w:tc>
        <w:tc>
          <w:tcPr>
            <w:tcW w:w="4111" w:type="dxa"/>
          </w:tcPr>
          <w:p w14:paraId="4258DEBB" w14:textId="77777777" w:rsidR="008364E6" w:rsidRPr="009A479A" w:rsidRDefault="008364E6" w:rsidP="008364E6"/>
        </w:tc>
      </w:tr>
      <w:tr w:rsidR="006E765F" w:rsidRPr="00B62669" w14:paraId="03E74D44" w14:textId="77777777" w:rsidTr="778490BC">
        <w:trPr>
          <w:trHeight w:hRule="exact" w:val="2722"/>
        </w:trPr>
        <w:tc>
          <w:tcPr>
            <w:tcW w:w="4080" w:type="dxa"/>
          </w:tcPr>
          <w:p w14:paraId="5CE9EFB5" w14:textId="3254632B" w:rsidR="006E765F" w:rsidRDefault="006E765F" w:rsidP="006E765F">
            <w:pPr>
              <w:rPr>
                <w:rFonts w:eastAsia="Calibri"/>
              </w:rPr>
            </w:pPr>
            <w:r>
              <w:rPr>
                <w:noProof/>
              </w:rPr>
              <w:lastRenderedPageBreak/>
              <w:drawing>
                <wp:inline distT="0" distB="0" distL="0" distR="0" wp14:anchorId="6A6D3EB6" wp14:editId="7C0BC101">
                  <wp:extent cx="17907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0700" cy="1666875"/>
                          </a:xfrm>
                          <a:prstGeom prst="rect">
                            <a:avLst/>
                          </a:prstGeom>
                        </pic:spPr>
                      </pic:pic>
                    </a:graphicData>
                  </a:graphic>
                </wp:inline>
              </w:drawing>
            </w:r>
          </w:p>
        </w:tc>
        <w:tc>
          <w:tcPr>
            <w:tcW w:w="3294" w:type="dxa"/>
          </w:tcPr>
          <w:p w14:paraId="159DDF54" w14:textId="77777777" w:rsidR="006E765F" w:rsidRPr="00733232" w:rsidRDefault="006E765F" w:rsidP="006E765F">
            <w:pPr>
              <w:rPr>
                <w:b/>
                <w:bCs/>
              </w:rPr>
            </w:pPr>
            <w:r w:rsidRPr="00F81226">
              <w:rPr>
                <w:rFonts w:eastAsia="Times New Roman"/>
                <w:b/>
                <w:bCs/>
                <w:color w:val="000000"/>
                <w:lang w:eastAsia="en-GB"/>
              </w:rPr>
              <w:t>During the annual health check do you think the doctor/ nurse that asked you questions listened to you?</w:t>
            </w:r>
          </w:p>
        </w:tc>
        <w:tc>
          <w:tcPr>
            <w:tcW w:w="3402" w:type="dxa"/>
          </w:tcPr>
          <w:p w14:paraId="648D548F" w14:textId="339D5C29" w:rsidR="006E765F" w:rsidRPr="00B62669" w:rsidRDefault="006E765F" w:rsidP="006E765F">
            <w:r w:rsidRPr="00210C96">
              <w:rPr>
                <w:b/>
                <w:bCs/>
              </w:rPr>
              <w:t xml:space="preserve">Answer </w:t>
            </w:r>
          </w:p>
        </w:tc>
        <w:tc>
          <w:tcPr>
            <w:tcW w:w="4111" w:type="dxa"/>
          </w:tcPr>
          <w:p w14:paraId="1CF1D0E3" w14:textId="36E560CE" w:rsidR="006E765F" w:rsidRPr="00B62669" w:rsidRDefault="006E765F" w:rsidP="006E765F">
            <w:r w:rsidRPr="00210C96">
              <w:rPr>
                <w:b/>
                <w:bCs/>
              </w:rPr>
              <w:t>Comments from interviewer</w:t>
            </w:r>
          </w:p>
        </w:tc>
      </w:tr>
      <w:tr w:rsidR="008364E6" w:rsidRPr="009A479A" w14:paraId="619203C1" w14:textId="77777777" w:rsidTr="778490BC">
        <w:trPr>
          <w:trHeight w:hRule="exact" w:val="2224"/>
        </w:trPr>
        <w:tc>
          <w:tcPr>
            <w:tcW w:w="4080" w:type="dxa"/>
          </w:tcPr>
          <w:p w14:paraId="5B8BD10A" w14:textId="49712052" w:rsidR="008364E6" w:rsidRDefault="00AD5C5E" w:rsidP="008364E6">
            <w:r>
              <w:rPr>
                <w:noProof/>
              </w:rPr>
              <w:drawing>
                <wp:anchor distT="0" distB="0" distL="114300" distR="114300" simplePos="0" relativeHeight="251656704" behindDoc="0" locked="0" layoutInCell="1" allowOverlap="1" wp14:anchorId="0B54A29F" wp14:editId="0E3E5AFA">
                  <wp:simplePos x="0" y="0"/>
                  <wp:positionH relativeFrom="column">
                    <wp:posOffset>656044</wp:posOffset>
                  </wp:positionH>
                  <wp:positionV relativeFrom="paragraph">
                    <wp:posOffset>-7472</wp:posOffset>
                  </wp:positionV>
                  <wp:extent cx="1062990" cy="141224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62990" cy="1412240"/>
                          </a:xfrm>
                          <a:prstGeom prst="rect">
                            <a:avLst/>
                          </a:prstGeom>
                        </pic:spPr>
                      </pic:pic>
                    </a:graphicData>
                  </a:graphic>
                </wp:anchor>
              </w:drawing>
            </w:r>
          </w:p>
          <w:p w14:paraId="1DDF5456" w14:textId="1EEECC45" w:rsidR="00383631" w:rsidRDefault="00383631" w:rsidP="008364E6"/>
          <w:p w14:paraId="1BB329B5" w14:textId="09412224" w:rsidR="00383631" w:rsidRDefault="00383631" w:rsidP="008364E6"/>
          <w:p w14:paraId="4353BCA7" w14:textId="2C440B45" w:rsidR="00383631" w:rsidRDefault="00383631" w:rsidP="778490BC">
            <w:pPr>
              <w:rPr>
                <w:rFonts w:eastAsia="Calibri"/>
              </w:rPr>
            </w:pPr>
          </w:p>
          <w:p w14:paraId="7E791979" w14:textId="77777777" w:rsidR="00383631" w:rsidRDefault="00383631" w:rsidP="008364E6"/>
          <w:p w14:paraId="06D329C0" w14:textId="77777777" w:rsidR="00383631" w:rsidRDefault="00383631" w:rsidP="008364E6"/>
          <w:p w14:paraId="6DF568B7" w14:textId="77777777" w:rsidR="00383631" w:rsidRDefault="00383631" w:rsidP="008364E6"/>
        </w:tc>
        <w:tc>
          <w:tcPr>
            <w:tcW w:w="3294" w:type="dxa"/>
          </w:tcPr>
          <w:p w14:paraId="7ABF16A2" w14:textId="77777777" w:rsidR="008364E6" w:rsidRPr="00383631" w:rsidRDefault="008364E6" w:rsidP="008364E6">
            <w:pPr>
              <w:rPr>
                <w:rFonts w:eastAsia="Times New Roman"/>
                <w:b/>
                <w:bCs/>
                <w:color w:val="000000"/>
                <w:lang w:eastAsia="en-GB"/>
              </w:rPr>
            </w:pPr>
            <w:r w:rsidRPr="00F81226">
              <w:rPr>
                <w:rFonts w:eastAsia="Times New Roman"/>
                <w:b/>
                <w:bCs/>
                <w:color w:val="000000"/>
                <w:lang w:eastAsia="en-GB"/>
              </w:rPr>
              <w:t xml:space="preserve">Did you get chance to ask them any questions? </w:t>
            </w:r>
          </w:p>
        </w:tc>
        <w:tc>
          <w:tcPr>
            <w:tcW w:w="3402" w:type="dxa"/>
          </w:tcPr>
          <w:p w14:paraId="0FD44342" w14:textId="77777777" w:rsidR="008364E6" w:rsidRDefault="008364E6" w:rsidP="008364E6"/>
          <w:p w14:paraId="5D24FEEF" w14:textId="77777777" w:rsidR="00383631" w:rsidRDefault="00383631" w:rsidP="008364E6"/>
          <w:p w14:paraId="6F550D5C" w14:textId="77777777" w:rsidR="00383631" w:rsidRDefault="00383631" w:rsidP="008364E6"/>
          <w:p w14:paraId="2CEE69E6" w14:textId="77777777" w:rsidR="00383631" w:rsidRDefault="00383631" w:rsidP="008364E6"/>
          <w:p w14:paraId="5161708C" w14:textId="77777777" w:rsidR="00383631" w:rsidRDefault="00383631" w:rsidP="008364E6"/>
          <w:p w14:paraId="22279C74" w14:textId="77777777" w:rsidR="00383631" w:rsidRPr="009A479A" w:rsidRDefault="00383631" w:rsidP="008364E6"/>
        </w:tc>
        <w:tc>
          <w:tcPr>
            <w:tcW w:w="4111" w:type="dxa"/>
          </w:tcPr>
          <w:p w14:paraId="64A9CFB3" w14:textId="77777777" w:rsidR="008364E6" w:rsidRPr="009A479A" w:rsidRDefault="008364E6" w:rsidP="008364E6"/>
        </w:tc>
      </w:tr>
      <w:tr w:rsidR="008364E6" w:rsidRPr="00B62669" w14:paraId="4FDB60D5" w14:textId="77777777" w:rsidTr="778490BC">
        <w:trPr>
          <w:trHeight w:hRule="exact" w:val="2722"/>
        </w:trPr>
        <w:tc>
          <w:tcPr>
            <w:tcW w:w="4080" w:type="dxa"/>
          </w:tcPr>
          <w:p w14:paraId="3B1FCEE9" w14:textId="3B47DAFB" w:rsidR="008364E6" w:rsidRDefault="1499444D" w:rsidP="778490BC">
            <w:pPr>
              <w:rPr>
                <w:rFonts w:eastAsia="Calibri"/>
              </w:rPr>
            </w:pPr>
            <w:r>
              <w:rPr>
                <w:noProof/>
              </w:rPr>
              <w:drawing>
                <wp:inline distT="0" distB="0" distL="0" distR="0" wp14:anchorId="5BA71FFE" wp14:editId="650C43FB">
                  <wp:extent cx="2371725" cy="2371725"/>
                  <wp:effectExtent l="0" t="0" r="0" b="0"/>
                  <wp:docPr id="1432593278" name="Picture 143259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4E519AC8" w14:textId="77777777" w:rsidR="008364E6" w:rsidRPr="00733232" w:rsidRDefault="008364E6" w:rsidP="008364E6">
            <w:pPr>
              <w:rPr>
                <w:b/>
                <w:bCs/>
              </w:rPr>
            </w:pPr>
            <w:r w:rsidRPr="00F81226">
              <w:rPr>
                <w:rFonts w:eastAsia="Times New Roman"/>
                <w:b/>
                <w:bCs/>
                <w:color w:val="000000"/>
                <w:lang w:eastAsia="en-GB"/>
              </w:rPr>
              <w:t>Were there any questions you'd have liked to ask but didn't</w:t>
            </w:r>
            <w:r w:rsidRPr="00733232">
              <w:rPr>
                <w:rFonts w:eastAsia="Times New Roman"/>
                <w:b/>
                <w:bCs/>
                <w:color w:val="000000"/>
                <w:lang w:eastAsia="en-GB"/>
              </w:rPr>
              <w:t>?</w:t>
            </w:r>
          </w:p>
        </w:tc>
        <w:tc>
          <w:tcPr>
            <w:tcW w:w="3402" w:type="dxa"/>
          </w:tcPr>
          <w:p w14:paraId="2BABD834" w14:textId="77777777" w:rsidR="008364E6" w:rsidRPr="00B62669" w:rsidRDefault="008364E6" w:rsidP="008364E6"/>
        </w:tc>
        <w:tc>
          <w:tcPr>
            <w:tcW w:w="4111" w:type="dxa"/>
          </w:tcPr>
          <w:p w14:paraId="7A920BCB" w14:textId="77777777" w:rsidR="008364E6" w:rsidRPr="00B62669" w:rsidRDefault="008364E6" w:rsidP="008364E6"/>
        </w:tc>
      </w:tr>
      <w:tr w:rsidR="006E765F" w:rsidRPr="009A479A" w14:paraId="2445239A" w14:textId="77777777" w:rsidTr="778490BC">
        <w:trPr>
          <w:trHeight w:hRule="exact" w:val="2722"/>
        </w:trPr>
        <w:tc>
          <w:tcPr>
            <w:tcW w:w="4080" w:type="dxa"/>
          </w:tcPr>
          <w:p w14:paraId="2E1EAF69" w14:textId="757C02BA" w:rsidR="006E765F" w:rsidRDefault="006E765F" w:rsidP="006E765F">
            <w:pPr>
              <w:rPr>
                <w:rFonts w:eastAsia="Calibri"/>
              </w:rPr>
            </w:pPr>
            <w:r>
              <w:rPr>
                <w:noProof/>
              </w:rPr>
              <w:lastRenderedPageBreak/>
              <w:drawing>
                <wp:inline distT="0" distB="0" distL="0" distR="0" wp14:anchorId="2CD244BC" wp14:editId="63040E3A">
                  <wp:extent cx="2371725" cy="2371725"/>
                  <wp:effectExtent l="0" t="0" r="0" b="0"/>
                  <wp:docPr id="210104737" name="Picture 2101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6A3C156D" w14:textId="77777777" w:rsidR="006E765F" w:rsidRPr="00733232" w:rsidRDefault="006E765F" w:rsidP="006E765F">
            <w:pPr>
              <w:rPr>
                <w:b/>
                <w:bCs/>
              </w:rPr>
            </w:pPr>
            <w:r w:rsidRPr="00F81226">
              <w:rPr>
                <w:rFonts w:eastAsia="Times New Roman"/>
                <w:b/>
                <w:bCs/>
                <w:color w:val="000000"/>
                <w:lang w:eastAsia="en-GB"/>
              </w:rPr>
              <w:t xml:space="preserve">Did they give you any extra support? </w:t>
            </w:r>
            <w:r>
              <w:rPr>
                <w:rFonts w:eastAsia="Times New Roman"/>
                <w:b/>
                <w:bCs/>
                <w:color w:val="000000"/>
                <w:lang w:eastAsia="en-GB"/>
              </w:rPr>
              <w:t>T</w:t>
            </w:r>
            <w:r w:rsidRPr="00F81226">
              <w:rPr>
                <w:rFonts w:eastAsia="Times New Roman"/>
                <w:b/>
                <w:bCs/>
                <w:color w:val="000000"/>
                <w:lang w:eastAsia="en-GB"/>
              </w:rPr>
              <w:t>his might have been something like giving you extra time</w:t>
            </w:r>
          </w:p>
        </w:tc>
        <w:tc>
          <w:tcPr>
            <w:tcW w:w="3402" w:type="dxa"/>
          </w:tcPr>
          <w:p w14:paraId="1E0EDEFA" w14:textId="26F6239B" w:rsidR="006E765F" w:rsidRPr="009A479A" w:rsidRDefault="006E765F" w:rsidP="006E765F">
            <w:r w:rsidRPr="00210C96">
              <w:rPr>
                <w:b/>
                <w:bCs/>
              </w:rPr>
              <w:t xml:space="preserve">Answer </w:t>
            </w:r>
          </w:p>
        </w:tc>
        <w:tc>
          <w:tcPr>
            <w:tcW w:w="4111" w:type="dxa"/>
          </w:tcPr>
          <w:p w14:paraId="3B8CD145" w14:textId="4BC0C41B" w:rsidR="006E765F" w:rsidRPr="009A479A" w:rsidRDefault="006E765F" w:rsidP="006E765F">
            <w:r w:rsidRPr="00210C96">
              <w:rPr>
                <w:b/>
                <w:bCs/>
              </w:rPr>
              <w:t>Comments from interviewer</w:t>
            </w:r>
          </w:p>
        </w:tc>
      </w:tr>
      <w:tr w:rsidR="008364E6" w:rsidRPr="00B62669" w14:paraId="52907FCA" w14:textId="77777777" w:rsidTr="778490BC">
        <w:trPr>
          <w:trHeight w:hRule="exact" w:val="2722"/>
        </w:trPr>
        <w:tc>
          <w:tcPr>
            <w:tcW w:w="4080" w:type="dxa"/>
          </w:tcPr>
          <w:p w14:paraId="0B739521" w14:textId="636AD399" w:rsidR="008364E6" w:rsidRDefault="5BEDB9FB" w:rsidP="778490BC">
            <w:pPr>
              <w:rPr>
                <w:rFonts w:eastAsia="Calibri"/>
              </w:rPr>
            </w:pPr>
            <w:r>
              <w:rPr>
                <w:noProof/>
              </w:rPr>
              <w:drawing>
                <wp:inline distT="0" distB="0" distL="0" distR="0" wp14:anchorId="152C314F" wp14:editId="2301B7BE">
                  <wp:extent cx="2371725" cy="2371725"/>
                  <wp:effectExtent l="0" t="0" r="0" b="0"/>
                  <wp:docPr id="1722859415" name="Picture 17228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6C2CBFB8" w14:textId="77777777" w:rsidR="008364E6" w:rsidRPr="00733232" w:rsidRDefault="008364E6" w:rsidP="008364E6">
            <w:pPr>
              <w:rPr>
                <w:rFonts w:eastAsia="Times New Roman"/>
                <w:b/>
                <w:bCs/>
                <w:color w:val="000000"/>
                <w:lang w:eastAsia="en-GB"/>
              </w:rPr>
            </w:pPr>
            <w:r w:rsidRPr="00F81226">
              <w:rPr>
                <w:rFonts w:eastAsia="Times New Roman"/>
                <w:b/>
                <w:bCs/>
                <w:color w:val="000000"/>
                <w:lang w:eastAsia="en-GB"/>
              </w:rPr>
              <w:t xml:space="preserve">If you take tablets or medicine, did they tell you what they are for?  </w:t>
            </w:r>
          </w:p>
          <w:p w14:paraId="0BC3E08C" w14:textId="77777777" w:rsidR="008364E6" w:rsidRPr="00733232" w:rsidRDefault="008364E6" w:rsidP="008364E6">
            <w:pPr>
              <w:rPr>
                <w:b/>
                <w:bCs/>
              </w:rPr>
            </w:pPr>
          </w:p>
        </w:tc>
        <w:tc>
          <w:tcPr>
            <w:tcW w:w="3402" w:type="dxa"/>
          </w:tcPr>
          <w:p w14:paraId="748A0125" w14:textId="576CE3A5" w:rsidR="008364E6" w:rsidRPr="00B62669" w:rsidRDefault="008364E6" w:rsidP="008364E6"/>
        </w:tc>
        <w:tc>
          <w:tcPr>
            <w:tcW w:w="4111" w:type="dxa"/>
          </w:tcPr>
          <w:p w14:paraId="6D5AE1AC" w14:textId="7034EB88" w:rsidR="008364E6" w:rsidRPr="00B62669" w:rsidRDefault="008364E6" w:rsidP="008364E6"/>
        </w:tc>
      </w:tr>
      <w:tr w:rsidR="008364E6" w:rsidRPr="009A479A" w14:paraId="71565F2C" w14:textId="77777777" w:rsidTr="778490BC">
        <w:trPr>
          <w:trHeight w:hRule="exact" w:val="2722"/>
        </w:trPr>
        <w:tc>
          <w:tcPr>
            <w:tcW w:w="4080" w:type="dxa"/>
          </w:tcPr>
          <w:p w14:paraId="0C834F6A" w14:textId="20A03E61" w:rsidR="008364E6" w:rsidRDefault="001F578B" w:rsidP="778490BC">
            <w:pPr>
              <w:rPr>
                <w:rFonts w:eastAsia="Calibri"/>
              </w:rPr>
            </w:pPr>
            <w:r w:rsidRPr="00F545D4">
              <w:rPr>
                <w:rFonts w:eastAsia="Calibri"/>
                <w:noProof/>
                <w:sz w:val="96"/>
                <w:szCs w:val="96"/>
              </w:rPr>
              <w:drawing>
                <wp:inline distT="0" distB="0" distL="0" distR="0" wp14:anchorId="3E1005FB" wp14:editId="07C2519E">
                  <wp:extent cx="1516281" cy="1516281"/>
                  <wp:effectExtent l="0" t="0" r="8255" b="0"/>
                  <wp:docPr id="15" name="Picture 14">
                    <a:extLst xmlns:a="http://schemas.openxmlformats.org/drawingml/2006/main">
                      <a:ext uri="{FF2B5EF4-FFF2-40B4-BE49-F238E27FC236}">
                        <a16:creationId xmlns:a16="http://schemas.microsoft.com/office/drawing/2014/main" id="{A55671CB-38A4-4D1C-BEC8-0FEFEF6C6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55671CB-38A4-4D1C-BEC8-0FEFEF6C630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6281" cy="1516281"/>
                          </a:xfrm>
                          <a:prstGeom prst="rect">
                            <a:avLst/>
                          </a:prstGeom>
                        </pic:spPr>
                      </pic:pic>
                    </a:graphicData>
                  </a:graphic>
                </wp:inline>
              </w:drawing>
            </w:r>
            <w:r w:rsidR="00F545D4" w:rsidRPr="00F545D4">
              <w:rPr>
                <w:rFonts w:eastAsia="Calibri"/>
                <w:sz w:val="96"/>
                <w:szCs w:val="96"/>
              </w:rPr>
              <w:t>?</w:t>
            </w:r>
          </w:p>
        </w:tc>
        <w:tc>
          <w:tcPr>
            <w:tcW w:w="3294" w:type="dxa"/>
          </w:tcPr>
          <w:p w14:paraId="248A3F9F" w14:textId="76556A65" w:rsidR="008364E6" w:rsidRPr="00733232" w:rsidRDefault="008364E6" w:rsidP="008364E6">
            <w:pPr>
              <w:rPr>
                <w:b/>
                <w:bCs/>
              </w:rPr>
            </w:pPr>
            <w:r w:rsidRPr="00F81226">
              <w:rPr>
                <w:rFonts w:eastAsia="Times New Roman"/>
                <w:b/>
                <w:bCs/>
                <w:color w:val="000000"/>
                <w:lang w:eastAsia="en-GB"/>
              </w:rPr>
              <w:t>If not</w:t>
            </w:r>
            <w:r w:rsidRPr="00733232">
              <w:rPr>
                <w:rFonts w:eastAsia="Times New Roman"/>
                <w:b/>
                <w:bCs/>
                <w:color w:val="000000"/>
                <w:lang w:eastAsia="en-GB"/>
              </w:rPr>
              <w:t>,</w:t>
            </w:r>
            <w:r w:rsidRPr="00F81226">
              <w:rPr>
                <w:rFonts w:eastAsia="Times New Roman"/>
                <w:b/>
                <w:bCs/>
                <w:color w:val="000000"/>
                <w:lang w:eastAsia="en-GB"/>
              </w:rPr>
              <w:t xml:space="preserve"> do you take any tablets or medicine but are not sure why?</w:t>
            </w:r>
          </w:p>
        </w:tc>
        <w:tc>
          <w:tcPr>
            <w:tcW w:w="3402" w:type="dxa"/>
          </w:tcPr>
          <w:p w14:paraId="66B76D62" w14:textId="6DA35C71" w:rsidR="008364E6" w:rsidRPr="009A479A" w:rsidRDefault="008364E6" w:rsidP="008364E6"/>
        </w:tc>
        <w:tc>
          <w:tcPr>
            <w:tcW w:w="4111" w:type="dxa"/>
          </w:tcPr>
          <w:p w14:paraId="25EC3267" w14:textId="06CED8CB" w:rsidR="008364E6" w:rsidRPr="009A479A" w:rsidRDefault="008364E6" w:rsidP="008364E6"/>
        </w:tc>
      </w:tr>
      <w:tr w:rsidR="006E765F" w:rsidRPr="00B62669" w14:paraId="1B757654" w14:textId="77777777" w:rsidTr="778490BC">
        <w:trPr>
          <w:trHeight w:hRule="exact" w:val="2722"/>
        </w:trPr>
        <w:tc>
          <w:tcPr>
            <w:tcW w:w="4080" w:type="dxa"/>
          </w:tcPr>
          <w:p w14:paraId="198E1F4F" w14:textId="3786FF12" w:rsidR="006E765F" w:rsidRDefault="006E765F" w:rsidP="006E765F">
            <w:pPr>
              <w:rPr>
                <w:rFonts w:eastAsia="Calibri"/>
              </w:rPr>
            </w:pPr>
            <w:r>
              <w:rPr>
                <w:noProof/>
              </w:rPr>
              <w:lastRenderedPageBreak/>
              <w:drawing>
                <wp:inline distT="0" distB="0" distL="0" distR="0" wp14:anchorId="1C82F998" wp14:editId="04DCB2E1">
                  <wp:extent cx="2371725" cy="2371725"/>
                  <wp:effectExtent l="0" t="0" r="0" b="0"/>
                  <wp:docPr id="1634843734" name="Picture 163484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7C53EB25" w14:textId="77777777" w:rsidR="006E765F" w:rsidRPr="00733232" w:rsidRDefault="006E765F" w:rsidP="006E765F">
            <w:pPr>
              <w:rPr>
                <w:b/>
                <w:bCs/>
              </w:rPr>
            </w:pPr>
            <w:r w:rsidRPr="00F81226">
              <w:rPr>
                <w:rFonts w:eastAsia="Times New Roman"/>
                <w:b/>
                <w:bCs/>
                <w:color w:val="000000"/>
                <w:lang w:eastAsia="en-GB"/>
              </w:rPr>
              <w:t>Did they check your medication was right for you?</w:t>
            </w:r>
          </w:p>
        </w:tc>
        <w:tc>
          <w:tcPr>
            <w:tcW w:w="3402" w:type="dxa"/>
          </w:tcPr>
          <w:p w14:paraId="3A70D54A" w14:textId="085C805D" w:rsidR="006E765F" w:rsidRPr="00B62669" w:rsidRDefault="006E765F" w:rsidP="006E765F">
            <w:r w:rsidRPr="00210C96">
              <w:rPr>
                <w:b/>
                <w:bCs/>
              </w:rPr>
              <w:t xml:space="preserve">Answer </w:t>
            </w:r>
          </w:p>
        </w:tc>
        <w:tc>
          <w:tcPr>
            <w:tcW w:w="4111" w:type="dxa"/>
          </w:tcPr>
          <w:p w14:paraId="15B352A0" w14:textId="5FB5311F" w:rsidR="006E765F" w:rsidRPr="00B62669" w:rsidRDefault="006E765F" w:rsidP="006E765F">
            <w:r w:rsidRPr="00210C96">
              <w:rPr>
                <w:b/>
                <w:bCs/>
              </w:rPr>
              <w:t>Comments from interviewer</w:t>
            </w:r>
          </w:p>
        </w:tc>
      </w:tr>
      <w:tr w:rsidR="008364E6" w:rsidRPr="009A479A" w14:paraId="22D2552B" w14:textId="77777777" w:rsidTr="778490BC">
        <w:trPr>
          <w:trHeight w:hRule="exact" w:val="2722"/>
        </w:trPr>
        <w:tc>
          <w:tcPr>
            <w:tcW w:w="4080" w:type="dxa"/>
          </w:tcPr>
          <w:p w14:paraId="044942D2" w14:textId="46BC210C" w:rsidR="008364E6" w:rsidRDefault="2C600B18" w:rsidP="778490BC">
            <w:pPr>
              <w:rPr>
                <w:rFonts w:eastAsia="Calibri"/>
              </w:rPr>
            </w:pPr>
            <w:r>
              <w:rPr>
                <w:noProof/>
              </w:rPr>
              <w:drawing>
                <wp:inline distT="0" distB="0" distL="0" distR="0" wp14:anchorId="26FC8ACC" wp14:editId="27157279">
                  <wp:extent cx="2371725" cy="2371725"/>
                  <wp:effectExtent l="0" t="0" r="0" b="0"/>
                  <wp:docPr id="1630781259" name="Picture 163078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09951EA6" w14:textId="77777777" w:rsidR="008364E6" w:rsidRPr="00733232" w:rsidRDefault="008364E6" w:rsidP="008364E6">
            <w:pPr>
              <w:rPr>
                <w:b/>
                <w:bCs/>
              </w:rPr>
            </w:pPr>
            <w:r w:rsidRPr="00F81226">
              <w:rPr>
                <w:rFonts w:eastAsia="Times New Roman"/>
                <w:b/>
                <w:bCs/>
                <w:color w:val="000000"/>
                <w:lang w:eastAsia="en-GB"/>
              </w:rPr>
              <w:t>Did they check your body by listening to your heart or checking your blood pressure</w:t>
            </w:r>
            <w:r w:rsidRPr="00733232">
              <w:rPr>
                <w:rFonts w:eastAsia="Times New Roman"/>
                <w:b/>
                <w:bCs/>
                <w:color w:val="000000"/>
                <w:lang w:eastAsia="en-GB"/>
              </w:rPr>
              <w:t>?</w:t>
            </w:r>
          </w:p>
        </w:tc>
        <w:tc>
          <w:tcPr>
            <w:tcW w:w="3402" w:type="dxa"/>
          </w:tcPr>
          <w:p w14:paraId="38C58E29" w14:textId="77777777" w:rsidR="008364E6" w:rsidRPr="009A479A" w:rsidRDefault="008364E6" w:rsidP="008364E6"/>
        </w:tc>
        <w:tc>
          <w:tcPr>
            <w:tcW w:w="4111" w:type="dxa"/>
          </w:tcPr>
          <w:p w14:paraId="0DEB9C28" w14:textId="77777777" w:rsidR="008364E6" w:rsidRPr="009A479A" w:rsidRDefault="008364E6" w:rsidP="008364E6"/>
        </w:tc>
      </w:tr>
      <w:tr w:rsidR="008364E6" w:rsidRPr="00B62669" w14:paraId="0DA607F1" w14:textId="77777777" w:rsidTr="778490BC">
        <w:trPr>
          <w:trHeight w:hRule="exact" w:val="2722"/>
        </w:trPr>
        <w:tc>
          <w:tcPr>
            <w:tcW w:w="4080" w:type="dxa"/>
          </w:tcPr>
          <w:p w14:paraId="7A1A13A8" w14:textId="5F08FD98" w:rsidR="008364E6" w:rsidRDefault="00EE36CB" w:rsidP="778490BC">
            <w:pPr>
              <w:rPr>
                <w:rFonts w:eastAsia="Calibri"/>
              </w:rPr>
            </w:pPr>
            <w:r w:rsidRPr="00EE36CB">
              <w:rPr>
                <w:rFonts w:eastAsia="Calibri"/>
                <w:noProof/>
              </w:rPr>
              <w:drawing>
                <wp:anchor distT="0" distB="0" distL="114300" distR="114300" simplePos="0" relativeHeight="251670016" behindDoc="0" locked="0" layoutInCell="1" allowOverlap="1" wp14:anchorId="0688A583" wp14:editId="7C086049">
                  <wp:simplePos x="0" y="0"/>
                  <wp:positionH relativeFrom="column">
                    <wp:posOffset>1155774</wp:posOffset>
                  </wp:positionH>
                  <wp:positionV relativeFrom="paragraph">
                    <wp:posOffset>93227</wp:posOffset>
                  </wp:positionV>
                  <wp:extent cx="1240790" cy="1365250"/>
                  <wp:effectExtent l="0" t="0" r="0" b="6350"/>
                  <wp:wrapNone/>
                  <wp:docPr id="18" name="Picture 17">
                    <a:extLst xmlns:a="http://schemas.openxmlformats.org/drawingml/2006/main">
                      <a:ext uri="{FF2B5EF4-FFF2-40B4-BE49-F238E27FC236}">
                        <a16:creationId xmlns:a16="http://schemas.microsoft.com/office/drawing/2014/main" id="{234C024E-A600-4C11-A43D-2263A4891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34C024E-A600-4C11-A43D-2263A48915A7}"/>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40790" cy="1365250"/>
                          </a:xfrm>
                          <a:prstGeom prst="rect">
                            <a:avLst/>
                          </a:prstGeom>
                        </pic:spPr>
                      </pic:pic>
                    </a:graphicData>
                  </a:graphic>
                </wp:anchor>
              </w:drawing>
            </w:r>
            <w:r w:rsidR="00ED69F3" w:rsidRPr="00ED69F3">
              <w:rPr>
                <w:rFonts w:eastAsia="Calibri"/>
                <w:noProof/>
              </w:rPr>
              <w:drawing>
                <wp:inline distT="0" distB="0" distL="0" distR="0" wp14:anchorId="3A134D73" wp14:editId="488CB805">
                  <wp:extent cx="1516282" cy="1516282"/>
                  <wp:effectExtent l="0" t="0" r="0" b="8255"/>
                  <wp:docPr id="16" name="Picture 15">
                    <a:extLst xmlns:a="http://schemas.openxmlformats.org/drawingml/2006/main">
                      <a:ext uri="{FF2B5EF4-FFF2-40B4-BE49-F238E27FC236}">
                        <a16:creationId xmlns:a16="http://schemas.microsoft.com/office/drawing/2014/main" id="{E8820321-A0A0-4C55-941D-288C75D84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8820321-A0A0-4C55-941D-288C75D844B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6282" cy="1516282"/>
                          </a:xfrm>
                          <a:prstGeom prst="rect">
                            <a:avLst/>
                          </a:prstGeom>
                        </pic:spPr>
                      </pic:pic>
                    </a:graphicData>
                  </a:graphic>
                </wp:inline>
              </w:drawing>
            </w:r>
          </w:p>
        </w:tc>
        <w:tc>
          <w:tcPr>
            <w:tcW w:w="3294" w:type="dxa"/>
          </w:tcPr>
          <w:p w14:paraId="55710758" w14:textId="258EAFD5" w:rsidR="008364E6" w:rsidRPr="00733232" w:rsidRDefault="008364E6" w:rsidP="008364E6">
            <w:pPr>
              <w:rPr>
                <w:b/>
                <w:bCs/>
              </w:rPr>
            </w:pPr>
            <w:r w:rsidRPr="00F81226">
              <w:rPr>
                <w:rFonts w:eastAsia="Times New Roman"/>
                <w:b/>
                <w:bCs/>
                <w:color w:val="000000"/>
                <w:lang w:eastAsia="en-GB"/>
              </w:rPr>
              <w:t>Did they check your wee?</w:t>
            </w:r>
          </w:p>
        </w:tc>
        <w:tc>
          <w:tcPr>
            <w:tcW w:w="3402" w:type="dxa"/>
          </w:tcPr>
          <w:p w14:paraId="6C33A9C9" w14:textId="76E92564" w:rsidR="008364E6" w:rsidRPr="00B62669" w:rsidRDefault="008364E6" w:rsidP="008364E6"/>
        </w:tc>
        <w:tc>
          <w:tcPr>
            <w:tcW w:w="4111" w:type="dxa"/>
          </w:tcPr>
          <w:p w14:paraId="150576AA" w14:textId="1D288126" w:rsidR="008364E6" w:rsidRPr="00B62669" w:rsidRDefault="008364E6" w:rsidP="008364E6"/>
        </w:tc>
      </w:tr>
      <w:tr w:rsidR="006E765F" w:rsidRPr="00B62669" w14:paraId="5D88EBAB" w14:textId="77777777" w:rsidTr="778490BC">
        <w:trPr>
          <w:trHeight w:hRule="exact" w:val="2722"/>
        </w:trPr>
        <w:tc>
          <w:tcPr>
            <w:tcW w:w="4080" w:type="dxa"/>
          </w:tcPr>
          <w:p w14:paraId="358B5429" w14:textId="2D4722FD" w:rsidR="006E765F" w:rsidRDefault="00B041CE" w:rsidP="006E765F">
            <w:pPr>
              <w:rPr>
                <w:rFonts w:eastAsia="Calibri"/>
              </w:rPr>
            </w:pPr>
            <w:r>
              <w:rPr>
                <w:noProof/>
              </w:rPr>
              <w:lastRenderedPageBreak/>
              <w:drawing>
                <wp:anchor distT="0" distB="0" distL="114300" distR="114300" simplePos="0" relativeHeight="251752960" behindDoc="0" locked="0" layoutInCell="1" allowOverlap="1" wp14:anchorId="371E56B6" wp14:editId="5A8730CB">
                  <wp:simplePos x="0" y="0"/>
                  <wp:positionH relativeFrom="column">
                    <wp:posOffset>1273175</wp:posOffset>
                  </wp:positionH>
                  <wp:positionV relativeFrom="paragraph">
                    <wp:posOffset>443865</wp:posOffset>
                  </wp:positionV>
                  <wp:extent cx="1162050" cy="986119"/>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2050" cy="986119"/>
                          </a:xfrm>
                          <a:prstGeom prst="rect">
                            <a:avLst/>
                          </a:prstGeom>
                        </pic:spPr>
                      </pic:pic>
                    </a:graphicData>
                  </a:graphic>
                  <wp14:sizeRelH relativeFrom="margin">
                    <wp14:pctWidth>0</wp14:pctWidth>
                  </wp14:sizeRelH>
                  <wp14:sizeRelV relativeFrom="margin">
                    <wp14:pctHeight>0</wp14:pctHeight>
                  </wp14:sizeRelV>
                </wp:anchor>
              </w:drawing>
            </w:r>
            <w:r w:rsidR="006E765F" w:rsidRPr="007764F4">
              <w:rPr>
                <w:rFonts w:eastAsia="Calibri"/>
                <w:noProof/>
              </w:rPr>
              <w:drawing>
                <wp:inline distT="0" distB="0" distL="0" distR="0" wp14:anchorId="7F4F0349" wp14:editId="7BBF5795">
                  <wp:extent cx="1447200" cy="1364933"/>
                  <wp:effectExtent l="0" t="0" r="635" b="6985"/>
                  <wp:docPr id="20" name="Picture 19">
                    <a:extLst xmlns:a="http://schemas.openxmlformats.org/drawingml/2006/main">
                      <a:ext uri="{FF2B5EF4-FFF2-40B4-BE49-F238E27FC236}">
                        <a16:creationId xmlns:a16="http://schemas.microsoft.com/office/drawing/2014/main" id="{E2EB3CA3-923C-4DEA-88A1-FF62B5F58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2EB3CA3-923C-4DEA-88A1-FF62B5F58FDE}"/>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7200" cy="1364933"/>
                          </a:xfrm>
                          <a:prstGeom prst="rect">
                            <a:avLst/>
                          </a:prstGeom>
                        </pic:spPr>
                      </pic:pic>
                    </a:graphicData>
                  </a:graphic>
                </wp:inline>
              </w:drawing>
            </w:r>
          </w:p>
        </w:tc>
        <w:tc>
          <w:tcPr>
            <w:tcW w:w="3294" w:type="dxa"/>
          </w:tcPr>
          <w:p w14:paraId="3D2877CB" w14:textId="739C5D8E" w:rsidR="006E765F" w:rsidRPr="00733232" w:rsidRDefault="006E765F" w:rsidP="006E765F">
            <w:pPr>
              <w:rPr>
                <w:b/>
                <w:bCs/>
              </w:rPr>
            </w:pPr>
            <w:r w:rsidRPr="00F81226">
              <w:rPr>
                <w:rFonts w:eastAsia="Times New Roman"/>
                <w:b/>
                <w:bCs/>
                <w:color w:val="000000"/>
                <w:lang w:eastAsia="en-GB"/>
              </w:rPr>
              <w:t>Did they take your blood in a bottle for testing?</w:t>
            </w:r>
            <w:r>
              <w:rPr>
                <w:noProof/>
              </w:rPr>
              <w:t xml:space="preserve"> </w:t>
            </w:r>
          </w:p>
        </w:tc>
        <w:tc>
          <w:tcPr>
            <w:tcW w:w="3402" w:type="dxa"/>
          </w:tcPr>
          <w:p w14:paraId="54888AD9" w14:textId="6C252C36" w:rsidR="006E765F" w:rsidRPr="00B62669" w:rsidRDefault="006E765F" w:rsidP="006E765F">
            <w:r w:rsidRPr="00210C96">
              <w:rPr>
                <w:b/>
                <w:bCs/>
              </w:rPr>
              <w:t xml:space="preserve">Answer </w:t>
            </w:r>
          </w:p>
        </w:tc>
        <w:tc>
          <w:tcPr>
            <w:tcW w:w="4111" w:type="dxa"/>
          </w:tcPr>
          <w:p w14:paraId="15439A73" w14:textId="691DF998" w:rsidR="006E765F" w:rsidRPr="00B62669" w:rsidRDefault="006E765F" w:rsidP="006E765F">
            <w:r w:rsidRPr="00210C96">
              <w:rPr>
                <w:b/>
                <w:bCs/>
              </w:rPr>
              <w:t>Comments from interviewer</w:t>
            </w:r>
          </w:p>
        </w:tc>
      </w:tr>
      <w:tr w:rsidR="008364E6" w:rsidRPr="00B62669" w14:paraId="65348E2C" w14:textId="77777777" w:rsidTr="778490BC">
        <w:trPr>
          <w:trHeight w:hRule="exact" w:val="2722"/>
        </w:trPr>
        <w:tc>
          <w:tcPr>
            <w:tcW w:w="4080" w:type="dxa"/>
          </w:tcPr>
          <w:p w14:paraId="68C5DA4F" w14:textId="59A1BFC7" w:rsidR="008364E6" w:rsidRDefault="32190F16" w:rsidP="778490BC">
            <w:pPr>
              <w:rPr>
                <w:rFonts w:eastAsia="Calibri"/>
              </w:rPr>
            </w:pPr>
            <w:r>
              <w:rPr>
                <w:noProof/>
              </w:rPr>
              <w:drawing>
                <wp:inline distT="0" distB="0" distL="0" distR="0" wp14:anchorId="5B2B3309" wp14:editId="393D4507">
                  <wp:extent cx="2371725" cy="2371725"/>
                  <wp:effectExtent l="0" t="0" r="0" b="0"/>
                  <wp:docPr id="1983027086" name="Picture 198302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294" w:type="dxa"/>
          </w:tcPr>
          <w:p w14:paraId="0954E4B7" w14:textId="77777777" w:rsidR="008364E6" w:rsidRPr="00733232" w:rsidRDefault="008364E6" w:rsidP="008364E6">
            <w:pPr>
              <w:rPr>
                <w:b/>
                <w:bCs/>
              </w:rPr>
            </w:pPr>
            <w:r w:rsidRPr="00F81226">
              <w:rPr>
                <w:rFonts w:eastAsia="Times New Roman"/>
                <w:b/>
                <w:bCs/>
                <w:color w:val="000000"/>
                <w:lang w:eastAsia="en-GB"/>
              </w:rPr>
              <w:t>Did they ask you about what you eat and drink?</w:t>
            </w:r>
          </w:p>
        </w:tc>
        <w:tc>
          <w:tcPr>
            <w:tcW w:w="3402" w:type="dxa"/>
          </w:tcPr>
          <w:p w14:paraId="18D6F60F" w14:textId="77777777" w:rsidR="008364E6" w:rsidRPr="00B62669" w:rsidRDefault="008364E6" w:rsidP="008364E6"/>
        </w:tc>
        <w:tc>
          <w:tcPr>
            <w:tcW w:w="4111" w:type="dxa"/>
          </w:tcPr>
          <w:p w14:paraId="09AA4C0F" w14:textId="77777777" w:rsidR="008364E6" w:rsidRPr="00B62669" w:rsidRDefault="008364E6" w:rsidP="008364E6"/>
        </w:tc>
      </w:tr>
      <w:tr w:rsidR="008364E6" w:rsidRPr="00B62669" w14:paraId="2611B55A" w14:textId="77777777" w:rsidTr="778490BC">
        <w:trPr>
          <w:trHeight w:hRule="exact" w:val="2722"/>
        </w:trPr>
        <w:tc>
          <w:tcPr>
            <w:tcW w:w="4080" w:type="dxa"/>
          </w:tcPr>
          <w:p w14:paraId="2C3F2D10" w14:textId="18C750F7" w:rsidR="008364E6" w:rsidRDefault="57379EAB" w:rsidP="778490BC">
            <w:pPr>
              <w:rPr>
                <w:rFonts w:eastAsia="Calibri"/>
              </w:rPr>
            </w:pPr>
            <w:r>
              <w:rPr>
                <w:noProof/>
              </w:rPr>
              <w:drawing>
                <wp:inline distT="0" distB="0" distL="0" distR="0" wp14:anchorId="07CA681C" wp14:editId="66C48857">
                  <wp:extent cx="2447925" cy="2447925"/>
                  <wp:effectExtent l="0" t="0" r="0" b="0"/>
                  <wp:docPr id="203308738" name="Picture 20330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tc>
        <w:tc>
          <w:tcPr>
            <w:tcW w:w="3294" w:type="dxa"/>
          </w:tcPr>
          <w:p w14:paraId="0EB09B0D" w14:textId="77777777" w:rsidR="008364E6" w:rsidRPr="00733232" w:rsidRDefault="008364E6" w:rsidP="008364E6">
            <w:pPr>
              <w:rPr>
                <w:b/>
                <w:bCs/>
              </w:rPr>
            </w:pPr>
            <w:r w:rsidRPr="00F81226">
              <w:rPr>
                <w:rFonts w:eastAsia="Times New Roman"/>
                <w:b/>
                <w:bCs/>
                <w:color w:val="000000"/>
                <w:lang w:eastAsia="en-GB"/>
              </w:rPr>
              <w:t>Did they ask you how you were feeling?</w:t>
            </w:r>
          </w:p>
        </w:tc>
        <w:tc>
          <w:tcPr>
            <w:tcW w:w="3402" w:type="dxa"/>
          </w:tcPr>
          <w:p w14:paraId="28390C34" w14:textId="77777777" w:rsidR="008364E6" w:rsidRPr="00B62669" w:rsidRDefault="008364E6" w:rsidP="008364E6"/>
        </w:tc>
        <w:tc>
          <w:tcPr>
            <w:tcW w:w="4111" w:type="dxa"/>
          </w:tcPr>
          <w:p w14:paraId="2F95EF7F" w14:textId="77777777" w:rsidR="008364E6" w:rsidRPr="00B62669" w:rsidRDefault="008364E6" w:rsidP="008364E6"/>
        </w:tc>
      </w:tr>
      <w:tr w:rsidR="006E765F" w:rsidRPr="00B62669" w14:paraId="029366FC" w14:textId="77777777" w:rsidTr="778490BC">
        <w:trPr>
          <w:trHeight w:hRule="exact" w:val="2722"/>
        </w:trPr>
        <w:tc>
          <w:tcPr>
            <w:tcW w:w="4080" w:type="dxa"/>
          </w:tcPr>
          <w:p w14:paraId="10670BD9" w14:textId="1B8A47B0" w:rsidR="006E765F" w:rsidRDefault="006E765F" w:rsidP="006E765F">
            <w:pPr>
              <w:rPr>
                <w:rFonts w:eastAsia="Calibri"/>
              </w:rPr>
            </w:pPr>
            <w:r>
              <w:rPr>
                <w:noProof/>
              </w:rPr>
              <w:lastRenderedPageBreak/>
              <w:drawing>
                <wp:inline distT="0" distB="0" distL="0" distR="0" wp14:anchorId="0DEBEC35" wp14:editId="7FE149D1">
                  <wp:extent cx="2447925" cy="2447925"/>
                  <wp:effectExtent l="0" t="0" r="0" b="0"/>
                  <wp:docPr id="954893292" name="Picture 95489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tc>
        <w:tc>
          <w:tcPr>
            <w:tcW w:w="3294" w:type="dxa"/>
          </w:tcPr>
          <w:p w14:paraId="5C3E489D" w14:textId="3D46EEA4" w:rsidR="006E765F" w:rsidRPr="00733232" w:rsidRDefault="001D05C1" w:rsidP="006E765F">
            <w:pPr>
              <w:rPr>
                <w:b/>
                <w:bCs/>
              </w:rPr>
            </w:pPr>
            <w:r w:rsidRPr="00F81226">
              <w:rPr>
                <w:rFonts w:eastAsia="Times New Roman"/>
                <w:b/>
                <w:bCs/>
                <w:color w:val="000000"/>
                <w:lang w:eastAsia="en-GB"/>
              </w:rPr>
              <w:t>At the end did they do a health action plan with you?</w:t>
            </w:r>
          </w:p>
        </w:tc>
        <w:tc>
          <w:tcPr>
            <w:tcW w:w="3402" w:type="dxa"/>
          </w:tcPr>
          <w:p w14:paraId="5C74A57F" w14:textId="720632AD" w:rsidR="006E765F" w:rsidRPr="00B62669" w:rsidRDefault="006E765F" w:rsidP="006E765F">
            <w:r w:rsidRPr="00210C96">
              <w:rPr>
                <w:b/>
                <w:bCs/>
              </w:rPr>
              <w:t xml:space="preserve">Answer </w:t>
            </w:r>
          </w:p>
        </w:tc>
        <w:tc>
          <w:tcPr>
            <w:tcW w:w="4111" w:type="dxa"/>
          </w:tcPr>
          <w:p w14:paraId="01FDD9A6" w14:textId="72D317DF" w:rsidR="006E765F" w:rsidRPr="00B62669" w:rsidRDefault="006E765F" w:rsidP="006E765F">
            <w:r w:rsidRPr="00210C96">
              <w:rPr>
                <w:b/>
                <w:bCs/>
              </w:rPr>
              <w:t>Comments from interviewer</w:t>
            </w:r>
          </w:p>
        </w:tc>
      </w:tr>
      <w:tr w:rsidR="008364E6" w:rsidRPr="00B62669" w14:paraId="5B976034" w14:textId="77777777" w:rsidTr="00D674CF">
        <w:trPr>
          <w:trHeight w:hRule="exact" w:val="4592"/>
        </w:trPr>
        <w:tc>
          <w:tcPr>
            <w:tcW w:w="4080" w:type="dxa"/>
          </w:tcPr>
          <w:p w14:paraId="6BE2956F" w14:textId="197F0299" w:rsidR="008364E6" w:rsidRDefault="00D674CF" w:rsidP="778490BC">
            <w:pPr>
              <w:rPr>
                <w:rFonts w:eastAsia="Calibri"/>
              </w:rPr>
            </w:pPr>
            <w:r>
              <w:rPr>
                <w:noProof/>
              </w:rPr>
              <w:drawing>
                <wp:anchor distT="0" distB="0" distL="114300" distR="114300" simplePos="0" relativeHeight="251751936" behindDoc="0" locked="0" layoutInCell="1" allowOverlap="1" wp14:anchorId="38935810" wp14:editId="106D3C12">
                  <wp:simplePos x="0" y="0"/>
                  <wp:positionH relativeFrom="column">
                    <wp:posOffset>1155700</wp:posOffset>
                  </wp:positionH>
                  <wp:positionV relativeFrom="paragraph">
                    <wp:posOffset>1278698</wp:posOffset>
                  </wp:positionV>
                  <wp:extent cx="1343025" cy="158115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43025" cy="1581150"/>
                          </a:xfrm>
                          <a:prstGeom prst="rect">
                            <a:avLst/>
                          </a:prstGeom>
                        </pic:spPr>
                      </pic:pic>
                    </a:graphicData>
                  </a:graphic>
                </wp:anchor>
              </w:drawing>
            </w:r>
            <w:r w:rsidR="00767ABB">
              <w:rPr>
                <w:noProof/>
              </w:rPr>
              <w:drawing>
                <wp:anchor distT="0" distB="0" distL="114300" distR="114300" simplePos="0" relativeHeight="251718144" behindDoc="0" locked="0" layoutInCell="1" allowOverlap="1" wp14:anchorId="4AE912E6" wp14:editId="703C8C26">
                  <wp:simplePos x="0" y="0"/>
                  <wp:positionH relativeFrom="page">
                    <wp:posOffset>316865</wp:posOffset>
                  </wp:positionH>
                  <wp:positionV relativeFrom="page">
                    <wp:posOffset>35693</wp:posOffset>
                  </wp:positionV>
                  <wp:extent cx="1839600" cy="1728000"/>
                  <wp:effectExtent l="0" t="0" r="825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39600" cy="1728000"/>
                          </a:xfrm>
                          <a:prstGeom prst="rect">
                            <a:avLst/>
                          </a:prstGeom>
                        </pic:spPr>
                      </pic:pic>
                    </a:graphicData>
                  </a:graphic>
                  <wp14:sizeRelH relativeFrom="margin">
                    <wp14:pctWidth>0</wp14:pctWidth>
                  </wp14:sizeRelH>
                  <wp14:sizeRelV relativeFrom="margin">
                    <wp14:pctHeight>0</wp14:pctHeight>
                  </wp14:sizeRelV>
                </wp:anchor>
              </w:drawing>
            </w:r>
          </w:p>
        </w:tc>
        <w:tc>
          <w:tcPr>
            <w:tcW w:w="3294" w:type="dxa"/>
          </w:tcPr>
          <w:p w14:paraId="6E8BA386" w14:textId="7D568A4F" w:rsidR="008364E6" w:rsidRPr="00733232" w:rsidRDefault="008364E6" w:rsidP="008364E6">
            <w:pPr>
              <w:rPr>
                <w:rFonts w:eastAsia="Times New Roman"/>
                <w:b/>
                <w:bCs/>
                <w:color w:val="000000"/>
                <w:lang w:eastAsia="en-GB"/>
              </w:rPr>
            </w:pPr>
            <w:r w:rsidRPr="00F81226">
              <w:rPr>
                <w:rFonts w:eastAsia="Times New Roman"/>
                <w:b/>
                <w:bCs/>
                <w:color w:val="000000"/>
                <w:lang w:eastAsia="en-GB"/>
              </w:rPr>
              <w:t>Can you remember what it ha</w:t>
            </w:r>
            <w:r w:rsidRPr="00733232">
              <w:rPr>
                <w:rFonts w:eastAsia="Times New Roman"/>
                <w:b/>
                <w:bCs/>
                <w:color w:val="000000"/>
                <w:lang w:eastAsia="en-GB"/>
              </w:rPr>
              <w:t>s</w:t>
            </w:r>
            <w:r w:rsidRPr="00F81226">
              <w:rPr>
                <w:rFonts w:eastAsia="Times New Roman"/>
                <w:b/>
                <w:bCs/>
                <w:color w:val="000000"/>
                <w:lang w:eastAsia="en-GB"/>
              </w:rPr>
              <w:t xml:space="preserve"> in it? </w:t>
            </w:r>
          </w:p>
          <w:p w14:paraId="7E0D4D14" w14:textId="77777777" w:rsidR="008364E6" w:rsidRPr="00733232" w:rsidRDefault="008364E6" w:rsidP="008364E6">
            <w:pPr>
              <w:rPr>
                <w:rFonts w:eastAsia="Times New Roman"/>
                <w:b/>
                <w:bCs/>
                <w:color w:val="000000"/>
                <w:lang w:eastAsia="en-GB"/>
              </w:rPr>
            </w:pPr>
          </w:p>
          <w:p w14:paraId="5F52ECC7" w14:textId="77777777" w:rsidR="008364E6" w:rsidRPr="00733232" w:rsidRDefault="008364E6" w:rsidP="008364E6">
            <w:pPr>
              <w:rPr>
                <w:b/>
                <w:bCs/>
              </w:rPr>
            </w:pPr>
            <w:r w:rsidRPr="00F81226">
              <w:rPr>
                <w:rFonts w:eastAsia="Times New Roman"/>
                <w:b/>
                <w:bCs/>
                <w:color w:val="000000"/>
                <w:lang w:eastAsia="en-GB"/>
              </w:rPr>
              <w:t>Would you be happy for me to see it?</w:t>
            </w:r>
          </w:p>
        </w:tc>
        <w:tc>
          <w:tcPr>
            <w:tcW w:w="3402" w:type="dxa"/>
          </w:tcPr>
          <w:p w14:paraId="7AA709B0" w14:textId="77777777" w:rsidR="008364E6" w:rsidRDefault="00936698" w:rsidP="008364E6">
            <w:r>
              <w:t>Remember it?</w:t>
            </w:r>
          </w:p>
          <w:p w14:paraId="2534B5CB" w14:textId="77777777" w:rsidR="00936698" w:rsidRDefault="00936698" w:rsidP="008364E6"/>
          <w:p w14:paraId="0FCF092B" w14:textId="77777777" w:rsidR="00936698" w:rsidRDefault="00936698" w:rsidP="008364E6"/>
          <w:p w14:paraId="4550F4C0" w14:textId="77777777" w:rsidR="00936698" w:rsidRDefault="00936698" w:rsidP="008364E6"/>
          <w:p w14:paraId="0B527985" w14:textId="044126DA" w:rsidR="00936698" w:rsidRPr="00B62669" w:rsidRDefault="00936698" w:rsidP="008364E6">
            <w:r>
              <w:t>Can I see it?</w:t>
            </w:r>
          </w:p>
        </w:tc>
        <w:tc>
          <w:tcPr>
            <w:tcW w:w="4111" w:type="dxa"/>
          </w:tcPr>
          <w:p w14:paraId="760C9404" w14:textId="29905454" w:rsidR="008364E6" w:rsidRPr="00B62669" w:rsidRDefault="008364E6" w:rsidP="008364E6"/>
        </w:tc>
      </w:tr>
      <w:tr w:rsidR="008364E6" w:rsidRPr="00B62669" w14:paraId="45AAC3B9" w14:textId="77777777" w:rsidTr="00571735">
        <w:trPr>
          <w:trHeight w:hRule="exact" w:val="7200"/>
        </w:trPr>
        <w:tc>
          <w:tcPr>
            <w:tcW w:w="4080" w:type="dxa"/>
          </w:tcPr>
          <w:p w14:paraId="59528361" w14:textId="05BDCC0F" w:rsidR="008364E6" w:rsidRDefault="00D4194D" w:rsidP="778490BC">
            <w:pPr>
              <w:rPr>
                <w:rFonts w:eastAsia="Calibri"/>
              </w:rPr>
            </w:pPr>
            <w:r>
              <w:rPr>
                <w:noProof/>
              </w:rPr>
              <w:lastRenderedPageBreak/>
              <w:drawing>
                <wp:anchor distT="0" distB="0" distL="114300" distR="114300" simplePos="0" relativeHeight="251672576" behindDoc="0" locked="0" layoutInCell="1" allowOverlap="1" wp14:anchorId="5D49FFCA" wp14:editId="56DFF2B1">
                  <wp:simplePos x="0" y="0"/>
                  <wp:positionH relativeFrom="column">
                    <wp:posOffset>-66971</wp:posOffset>
                  </wp:positionH>
                  <wp:positionV relativeFrom="paragraph">
                    <wp:posOffset>1873723</wp:posOffset>
                  </wp:positionV>
                  <wp:extent cx="2453640" cy="133604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453640" cy="1336040"/>
                          </a:xfrm>
                          <a:prstGeom prst="rect">
                            <a:avLst/>
                          </a:prstGeom>
                        </pic:spPr>
                      </pic:pic>
                    </a:graphicData>
                  </a:graphic>
                </wp:anchor>
              </w:drawing>
            </w:r>
            <w:r w:rsidR="005D464F">
              <w:rPr>
                <w:noProof/>
              </w:rPr>
              <w:drawing>
                <wp:anchor distT="0" distB="0" distL="114300" distR="114300" simplePos="0" relativeHeight="251750912" behindDoc="0" locked="0" layoutInCell="1" allowOverlap="1" wp14:anchorId="56B95438" wp14:editId="3F288E3B">
                  <wp:simplePos x="0" y="0"/>
                  <wp:positionH relativeFrom="column">
                    <wp:posOffset>347522</wp:posOffset>
                  </wp:positionH>
                  <wp:positionV relativeFrom="paragraph">
                    <wp:posOffset>3209762</wp:posOffset>
                  </wp:positionV>
                  <wp:extent cx="1657350" cy="12858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57350" cy="1285875"/>
                          </a:xfrm>
                          <a:prstGeom prst="rect">
                            <a:avLst/>
                          </a:prstGeom>
                        </pic:spPr>
                      </pic:pic>
                    </a:graphicData>
                  </a:graphic>
                </wp:anchor>
              </w:drawing>
            </w:r>
            <w:r w:rsidR="005D464F" w:rsidRPr="005D464F">
              <w:rPr>
                <w:rFonts w:eastAsia="Calibri"/>
                <w:noProof/>
              </w:rPr>
              <w:drawing>
                <wp:inline distT="0" distB="0" distL="0" distR="0" wp14:anchorId="1890E606" wp14:editId="1D16933B">
                  <wp:extent cx="2447925" cy="1647826"/>
                  <wp:effectExtent l="0" t="0" r="0" b="9525"/>
                  <wp:docPr id="17" name="Picture 16">
                    <a:extLst xmlns:a="http://schemas.openxmlformats.org/drawingml/2006/main">
                      <a:ext uri="{FF2B5EF4-FFF2-40B4-BE49-F238E27FC236}">
                        <a16:creationId xmlns:a16="http://schemas.microsoft.com/office/drawing/2014/main" id="{EC7E9E93-F103-4412-8DF2-ED9225254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C7E9E93-F103-4412-8DF2-ED9225254C8E}"/>
                              </a:ext>
                            </a:extLst>
                          </pic:cNvPr>
                          <pic:cNvPicPr>
                            <a:picLocks noChangeAspect="1"/>
                          </pic:cNvPicPr>
                        </pic:nvPicPr>
                        <pic:blipFill rotWithShape="1">
                          <a:blip r:embed="rId42">
                            <a:extLst>
                              <a:ext uri="{28A0092B-C50C-407E-A947-70E740481C1C}">
                                <a14:useLocalDpi xmlns:a14="http://schemas.microsoft.com/office/drawing/2010/main" val="0"/>
                              </a:ext>
                            </a:extLst>
                          </a:blip>
                          <a:srcRect t="15840" b="16843"/>
                          <a:stretch/>
                        </pic:blipFill>
                        <pic:spPr>
                          <a:xfrm>
                            <a:off x="0" y="0"/>
                            <a:ext cx="2447925" cy="1647826"/>
                          </a:xfrm>
                          <a:prstGeom prst="rect">
                            <a:avLst/>
                          </a:prstGeom>
                        </pic:spPr>
                      </pic:pic>
                    </a:graphicData>
                  </a:graphic>
                </wp:inline>
              </w:drawing>
            </w:r>
          </w:p>
        </w:tc>
        <w:tc>
          <w:tcPr>
            <w:tcW w:w="3294" w:type="dxa"/>
          </w:tcPr>
          <w:p w14:paraId="044C9B1C" w14:textId="77777777" w:rsidR="00A32ADA" w:rsidRDefault="008364E6" w:rsidP="008364E6">
            <w:pPr>
              <w:rPr>
                <w:rFonts w:eastAsia="Times New Roman"/>
                <w:b/>
                <w:bCs/>
                <w:color w:val="000000"/>
                <w:lang w:eastAsia="en-GB"/>
              </w:rPr>
            </w:pPr>
            <w:r w:rsidRPr="00F81226">
              <w:rPr>
                <w:rFonts w:eastAsia="Times New Roman"/>
                <w:b/>
                <w:bCs/>
                <w:color w:val="000000"/>
                <w:lang w:eastAsia="en-GB"/>
              </w:rPr>
              <w:t xml:space="preserve">Do you think your doctor is good, or could they do better? </w:t>
            </w:r>
          </w:p>
          <w:p w14:paraId="05BBF767" w14:textId="77777777" w:rsidR="00A32ADA" w:rsidRDefault="00A32ADA" w:rsidP="008364E6">
            <w:pPr>
              <w:rPr>
                <w:rFonts w:eastAsia="Times New Roman"/>
                <w:b/>
                <w:bCs/>
                <w:color w:val="000000"/>
                <w:lang w:eastAsia="en-GB"/>
              </w:rPr>
            </w:pPr>
          </w:p>
          <w:p w14:paraId="315D809D" w14:textId="77777777" w:rsidR="00A32ADA" w:rsidRDefault="00A32ADA" w:rsidP="008364E6">
            <w:pPr>
              <w:rPr>
                <w:rFonts w:eastAsia="Times New Roman"/>
                <w:b/>
                <w:bCs/>
                <w:color w:val="000000"/>
                <w:lang w:eastAsia="en-GB"/>
              </w:rPr>
            </w:pPr>
          </w:p>
          <w:p w14:paraId="2580BAB7" w14:textId="77777777" w:rsidR="00A32ADA" w:rsidRDefault="00A32ADA" w:rsidP="008364E6">
            <w:pPr>
              <w:rPr>
                <w:rFonts w:eastAsia="Times New Roman"/>
                <w:b/>
                <w:bCs/>
                <w:color w:val="000000"/>
                <w:lang w:eastAsia="en-GB"/>
              </w:rPr>
            </w:pPr>
          </w:p>
          <w:p w14:paraId="327D2ABE" w14:textId="59841EC3" w:rsidR="00A32ADA" w:rsidRDefault="00A32ADA" w:rsidP="008364E6">
            <w:pPr>
              <w:rPr>
                <w:rFonts w:eastAsia="Times New Roman"/>
                <w:b/>
                <w:bCs/>
                <w:color w:val="000000"/>
                <w:lang w:eastAsia="en-GB"/>
              </w:rPr>
            </w:pPr>
          </w:p>
          <w:p w14:paraId="79C220B3" w14:textId="77777777" w:rsidR="00A32ADA" w:rsidRDefault="00A32ADA" w:rsidP="008364E6">
            <w:pPr>
              <w:rPr>
                <w:rFonts w:eastAsia="Times New Roman"/>
                <w:b/>
                <w:bCs/>
                <w:color w:val="000000"/>
                <w:lang w:eastAsia="en-GB"/>
              </w:rPr>
            </w:pPr>
          </w:p>
          <w:p w14:paraId="4D870DEF" w14:textId="06DD7AF1" w:rsidR="008364E6" w:rsidRPr="00733232" w:rsidRDefault="008364E6" w:rsidP="008364E6">
            <w:pPr>
              <w:rPr>
                <w:b/>
                <w:bCs/>
              </w:rPr>
            </w:pPr>
            <w:r w:rsidRPr="00F81226">
              <w:rPr>
                <w:rFonts w:eastAsia="Times New Roman"/>
                <w:b/>
                <w:bCs/>
                <w:color w:val="000000"/>
                <w:lang w:eastAsia="en-GB"/>
              </w:rPr>
              <w:t xml:space="preserve">If you think they could do </w:t>
            </w:r>
            <w:proofErr w:type="gramStart"/>
            <w:r w:rsidRPr="00F81226">
              <w:rPr>
                <w:rFonts w:eastAsia="Times New Roman"/>
                <w:b/>
                <w:bCs/>
                <w:color w:val="000000"/>
                <w:lang w:eastAsia="en-GB"/>
              </w:rPr>
              <w:t>better</w:t>
            </w:r>
            <w:proofErr w:type="gramEnd"/>
            <w:r w:rsidRPr="00F81226">
              <w:rPr>
                <w:rFonts w:eastAsia="Times New Roman"/>
                <w:b/>
                <w:bCs/>
                <w:color w:val="000000"/>
                <w:lang w:eastAsia="en-GB"/>
              </w:rPr>
              <w:t xml:space="preserve"> please tell us how?</w:t>
            </w:r>
          </w:p>
        </w:tc>
        <w:tc>
          <w:tcPr>
            <w:tcW w:w="3402" w:type="dxa"/>
          </w:tcPr>
          <w:p w14:paraId="24F0491C" w14:textId="77777777" w:rsidR="008364E6" w:rsidRDefault="00936698" w:rsidP="008364E6">
            <w:r>
              <w:t>Good</w:t>
            </w:r>
          </w:p>
          <w:p w14:paraId="537E49D1" w14:textId="77777777" w:rsidR="00936698" w:rsidRDefault="00936698" w:rsidP="008364E6"/>
          <w:p w14:paraId="497622F2" w14:textId="77777777" w:rsidR="00936698" w:rsidRDefault="00936698" w:rsidP="008364E6"/>
          <w:p w14:paraId="077ACC30" w14:textId="77777777" w:rsidR="00936698" w:rsidRDefault="00936698" w:rsidP="008364E6"/>
          <w:p w14:paraId="51BA3BB9" w14:textId="77777777" w:rsidR="00936698" w:rsidRDefault="00936698" w:rsidP="008364E6">
            <w:r>
              <w:t>Could be better</w:t>
            </w:r>
          </w:p>
          <w:p w14:paraId="2CEF51D3" w14:textId="77777777" w:rsidR="00936698" w:rsidRDefault="00936698" w:rsidP="008364E6"/>
          <w:p w14:paraId="78D96F4E" w14:textId="77777777" w:rsidR="00936698" w:rsidRDefault="00936698" w:rsidP="008364E6"/>
          <w:p w14:paraId="512E60AA" w14:textId="18351397" w:rsidR="00936698" w:rsidRPr="00B62669" w:rsidRDefault="00936698" w:rsidP="008364E6">
            <w:r>
              <w:t>How could they do better:</w:t>
            </w:r>
          </w:p>
        </w:tc>
        <w:tc>
          <w:tcPr>
            <w:tcW w:w="4111" w:type="dxa"/>
          </w:tcPr>
          <w:p w14:paraId="7B3F4799" w14:textId="062F9545" w:rsidR="008364E6" w:rsidRPr="00B62669" w:rsidRDefault="000937B2" w:rsidP="008364E6">
            <w:r w:rsidRPr="00210C96">
              <w:rPr>
                <w:b/>
                <w:bCs/>
              </w:rPr>
              <w:t>Comments from interviewer</w:t>
            </w:r>
          </w:p>
        </w:tc>
      </w:tr>
      <w:tr w:rsidR="008364E6" w:rsidRPr="00B62669" w14:paraId="0F3E4E3E" w14:textId="77777777" w:rsidTr="00325DE4">
        <w:trPr>
          <w:trHeight w:hRule="exact" w:val="5499"/>
        </w:trPr>
        <w:tc>
          <w:tcPr>
            <w:tcW w:w="4080" w:type="dxa"/>
          </w:tcPr>
          <w:p w14:paraId="432375E3" w14:textId="7B0FAF0E" w:rsidR="008364E6" w:rsidRDefault="582FAAFB" w:rsidP="778490BC">
            <w:pPr>
              <w:rPr>
                <w:rFonts w:eastAsia="Calibri"/>
              </w:rPr>
            </w:pPr>
            <w:r>
              <w:rPr>
                <w:noProof/>
              </w:rPr>
              <w:lastRenderedPageBreak/>
              <w:drawing>
                <wp:anchor distT="0" distB="0" distL="114300" distR="114300" simplePos="0" relativeHeight="251678720" behindDoc="0" locked="0" layoutInCell="1" allowOverlap="1" wp14:anchorId="769E0E23" wp14:editId="027A39A0">
                  <wp:simplePos x="0" y="0"/>
                  <wp:positionH relativeFrom="column">
                    <wp:posOffset>-62865</wp:posOffset>
                  </wp:positionH>
                  <wp:positionV relativeFrom="paragraph">
                    <wp:posOffset>349220</wp:posOffset>
                  </wp:positionV>
                  <wp:extent cx="2447925" cy="2447925"/>
                  <wp:effectExtent l="0" t="0" r="9525" b="0"/>
                  <wp:wrapNone/>
                  <wp:docPr id="1818573490" name="Picture 181857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anchor>
              </w:drawing>
            </w:r>
          </w:p>
        </w:tc>
        <w:tc>
          <w:tcPr>
            <w:tcW w:w="3294" w:type="dxa"/>
          </w:tcPr>
          <w:p w14:paraId="426E4B99" w14:textId="77777777" w:rsidR="008364E6" w:rsidRPr="00733232" w:rsidRDefault="008364E6" w:rsidP="008364E6">
            <w:pPr>
              <w:rPr>
                <w:rFonts w:eastAsia="Times New Roman"/>
                <w:b/>
                <w:bCs/>
                <w:color w:val="000000"/>
                <w:lang w:eastAsia="en-GB"/>
              </w:rPr>
            </w:pPr>
            <w:r w:rsidRPr="00F81226">
              <w:rPr>
                <w:rFonts w:eastAsia="Times New Roman"/>
                <w:b/>
                <w:bCs/>
                <w:color w:val="000000"/>
                <w:lang w:eastAsia="en-GB"/>
              </w:rPr>
              <w:t xml:space="preserve">If you make your own appointments, do you find this </w:t>
            </w:r>
          </w:p>
          <w:p w14:paraId="1C570706" w14:textId="77777777" w:rsidR="008364E6" w:rsidRPr="00733232" w:rsidRDefault="008364E6" w:rsidP="008364E6">
            <w:pPr>
              <w:rPr>
                <w:rFonts w:eastAsia="Times New Roman"/>
                <w:b/>
                <w:bCs/>
                <w:color w:val="000000"/>
                <w:lang w:eastAsia="en-GB"/>
              </w:rPr>
            </w:pPr>
            <w:r w:rsidRPr="00F81226">
              <w:rPr>
                <w:rFonts w:eastAsia="Times New Roman"/>
                <w:b/>
                <w:bCs/>
                <w:color w:val="000000"/>
                <w:lang w:eastAsia="en-GB"/>
              </w:rPr>
              <w:t>easy to do</w:t>
            </w:r>
            <w:r w:rsidRPr="00733232">
              <w:rPr>
                <w:rFonts w:eastAsia="Times New Roman"/>
                <w:b/>
                <w:bCs/>
                <w:color w:val="000000"/>
                <w:lang w:eastAsia="en-GB"/>
              </w:rPr>
              <w:t>,</w:t>
            </w:r>
            <w:r w:rsidRPr="00F81226">
              <w:rPr>
                <w:rFonts w:eastAsia="Times New Roman"/>
                <w:b/>
                <w:bCs/>
                <w:color w:val="000000"/>
                <w:lang w:eastAsia="en-GB"/>
              </w:rPr>
              <w:t xml:space="preserve"> </w:t>
            </w:r>
          </w:p>
          <w:p w14:paraId="51B52DDF" w14:textId="77777777" w:rsidR="008364E6" w:rsidRPr="00733232" w:rsidRDefault="008364E6" w:rsidP="008364E6">
            <w:pPr>
              <w:rPr>
                <w:rFonts w:eastAsia="Times New Roman"/>
                <w:b/>
                <w:bCs/>
                <w:color w:val="000000"/>
                <w:lang w:eastAsia="en-GB"/>
              </w:rPr>
            </w:pPr>
            <w:r w:rsidRPr="00F81226">
              <w:rPr>
                <w:rFonts w:eastAsia="Times New Roman"/>
                <w:b/>
                <w:bCs/>
                <w:color w:val="000000"/>
                <w:lang w:eastAsia="en-GB"/>
              </w:rPr>
              <w:t>a bit hard</w:t>
            </w:r>
            <w:r w:rsidRPr="00733232">
              <w:rPr>
                <w:rFonts w:eastAsia="Times New Roman"/>
                <w:b/>
                <w:bCs/>
                <w:color w:val="000000"/>
                <w:lang w:eastAsia="en-GB"/>
              </w:rPr>
              <w:t xml:space="preserve"> or</w:t>
            </w:r>
          </w:p>
          <w:p w14:paraId="2EADA2CC" w14:textId="77777777" w:rsidR="008364E6" w:rsidRPr="00733232" w:rsidRDefault="008364E6" w:rsidP="008364E6">
            <w:pPr>
              <w:rPr>
                <w:b/>
                <w:bCs/>
              </w:rPr>
            </w:pPr>
            <w:r w:rsidRPr="00733232">
              <w:rPr>
                <w:rFonts w:eastAsia="Times New Roman"/>
                <w:b/>
                <w:bCs/>
                <w:color w:val="000000"/>
                <w:lang w:eastAsia="en-GB"/>
              </w:rPr>
              <w:t>very hard?</w:t>
            </w:r>
          </w:p>
        </w:tc>
        <w:tc>
          <w:tcPr>
            <w:tcW w:w="3402" w:type="dxa"/>
          </w:tcPr>
          <w:p w14:paraId="15AF127A" w14:textId="18BA2E77" w:rsidR="00325DE4" w:rsidRDefault="000937B2" w:rsidP="008364E6">
            <w:r w:rsidRPr="00210C96">
              <w:rPr>
                <w:b/>
                <w:bCs/>
              </w:rPr>
              <w:t>Answer</w:t>
            </w:r>
          </w:p>
          <w:p w14:paraId="472809D8" w14:textId="77777777" w:rsidR="00325DE4" w:rsidRDefault="00325DE4" w:rsidP="008364E6"/>
          <w:p w14:paraId="56CCFBA5" w14:textId="77777777" w:rsidR="00325DE4" w:rsidRDefault="00325DE4" w:rsidP="008364E6"/>
          <w:p w14:paraId="4C8D0835" w14:textId="77777777" w:rsidR="00325DE4" w:rsidRDefault="00325DE4" w:rsidP="008364E6"/>
          <w:p w14:paraId="2A5F6414" w14:textId="10DEC089" w:rsidR="008364E6" w:rsidRDefault="00D4194D" w:rsidP="008364E6">
            <w:r>
              <w:t>Easy</w:t>
            </w:r>
          </w:p>
          <w:p w14:paraId="6B218E28" w14:textId="77777777" w:rsidR="00D4194D" w:rsidRDefault="00D4194D" w:rsidP="008364E6"/>
          <w:p w14:paraId="301F6A1D" w14:textId="77777777" w:rsidR="00D4194D" w:rsidRDefault="00D4194D" w:rsidP="008364E6">
            <w:r>
              <w:t>A bit hard</w:t>
            </w:r>
          </w:p>
          <w:p w14:paraId="0C9EA4F7" w14:textId="77777777" w:rsidR="00D4194D" w:rsidRDefault="00D4194D" w:rsidP="008364E6"/>
          <w:p w14:paraId="42ABAE02" w14:textId="77777777" w:rsidR="00D4194D" w:rsidRDefault="00D4194D" w:rsidP="008364E6"/>
          <w:p w14:paraId="564B3D55" w14:textId="331C722B" w:rsidR="00D4194D" w:rsidRPr="00B62669" w:rsidRDefault="00D4194D" w:rsidP="008364E6">
            <w:r>
              <w:t>Very hard</w:t>
            </w:r>
          </w:p>
        </w:tc>
        <w:tc>
          <w:tcPr>
            <w:tcW w:w="4111" w:type="dxa"/>
          </w:tcPr>
          <w:p w14:paraId="1F7CBBD3" w14:textId="6A7E33DB" w:rsidR="008364E6" w:rsidRPr="00B62669" w:rsidRDefault="000937B2" w:rsidP="008364E6">
            <w:r w:rsidRPr="00210C96">
              <w:rPr>
                <w:b/>
                <w:bCs/>
              </w:rPr>
              <w:t>Comments from interviewer</w:t>
            </w:r>
          </w:p>
        </w:tc>
      </w:tr>
      <w:tr w:rsidR="00BA33D8" w:rsidRPr="00B62669" w14:paraId="216D22A4" w14:textId="77777777" w:rsidTr="00335E8F">
        <w:trPr>
          <w:trHeight w:hRule="exact" w:val="3835"/>
        </w:trPr>
        <w:tc>
          <w:tcPr>
            <w:tcW w:w="4080" w:type="dxa"/>
          </w:tcPr>
          <w:p w14:paraId="5AC84CDD" w14:textId="336E13E6" w:rsidR="00BA33D8" w:rsidRDefault="00BA33D8" w:rsidP="778490BC">
            <w:pPr>
              <w:rPr>
                <w:noProof/>
              </w:rPr>
            </w:pPr>
            <w:r>
              <w:rPr>
                <w:noProof/>
              </w:rPr>
              <w:drawing>
                <wp:inline distT="0" distB="0" distL="0" distR="0" wp14:anchorId="20FE3519" wp14:editId="2232D6A1">
                  <wp:extent cx="1524000" cy="904875"/>
                  <wp:effectExtent l="0" t="0" r="0" b="952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524000" cy="904875"/>
                          </a:xfrm>
                          <a:prstGeom prst="rect">
                            <a:avLst/>
                          </a:prstGeom>
                        </pic:spPr>
                      </pic:pic>
                    </a:graphicData>
                  </a:graphic>
                </wp:inline>
              </w:drawing>
            </w:r>
          </w:p>
        </w:tc>
        <w:tc>
          <w:tcPr>
            <w:tcW w:w="3294" w:type="dxa"/>
          </w:tcPr>
          <w:p w14:paraId="51398F1A" w14:textId="7B05FFD0" w:rsidR="00BA33D8" w:rsidRPr="00F81226" w:rsidRDefault="00BA33D8" w:rsidP="008364E6">
            <w:pPr>
              <w:rPr>
                <w:rFonts w:eastAsia="Times New Roman"/>
                <w:b/>
                <w:bCs/>
                <w:color w:val="000000"/>
                <w:lang w:eastAsia="en-GB"/>
              </w:rPr>
            </w:pPr>
            <w:r w:rsidRPr="00021B6A">
              <w:rPr>
                <w:sz w:val="24"/>
                <w:szCs w:val="24"/>
              </w:rPr>
              <w:t xml:space="preserve">We do not need to give us your name or contact details.  But NHS Northamptonshire Clinical Commissioning Group </w:t>
            </w:r>
            <w:r>
              <w:rPr>
                <w:sz w:val="24"/>
                <w:szCs w:val="24"/>
              </w:rPr>
              <w:t>is</w:t>
            </w:r>
            <w:r w:rsidRPr="00021B6A">
              <w:rPr>
                <w:sz w:val="24"/>
                <w:szCs w:val="24"/>
              </w:rPr>
              <w:t xml:space="preserve"> running a prize draw for everyone who takes this survey.  This gives you a chance to win a </w:t>
            </w:r>
            <w:r w:rsidRPr="00021B6A">
              <w:rPr>
                <w:rFonts w:eastAsia="Times New Roman"/>
                <w:sz w:val="24"/>
                <w:szCs w:val="24"/>
                <w:shd w:val="clear" w:color="auto" w:fill="FFFFFF"/>
                <w:lang w:eastAsia="en-GB"/>
              </w:rPr>
              <w:t xml:space="preserve">£25 High Street voucher.  </w:t>
            </w:r>
          </w:p>
        </w:tc>
        <w:tc>
          <w:tcPr>
            <w:tcW w:w="3402" w:type="dxa"/>
          </w:tcPr>
          <w:p w14:paraId="2833C9F7" w14:textId="77777777" w:rsidR="00BA33D8" w:rsidRPr="00210C96" w:rsidRDefault="00BA33D8" w:rsidP="008364E6">
            <w:pPr>
              <w:rPr>
                <w:b/>
                <w:bCs/>
              </w:rPr>
            </w:pPr>
          </w:p>
        </w:tc>
        <w:tc>
          <w:tcPr>
            <w:tcW w:w="4111" w:type="dxa"/>
          </w:tcPr>
          <w:p w14:paraId="65D7C353" w14:textId="77777777" w:rsidR="00BA33D8" w:rsidRPr="00210C96" w:rsidRDefault="00BA33D8" w:rsidP="008364E6">
            <w:pPr>
              <w:rPr>
                <w:b/>
                <w:bCs/>
              </w:rPr>
            </w:pPr>
          </w:p>
        </w:tc>
      </w:tr>
      <w:tr w:rsidR="00335E8F" w:rsidRPr="00B62669" w14:paraId="5C672BDB" w14:textId="77777777" w:rsidTr="00335E8F">
        <w:trPr>
          <w:trHeight w:hRule="exact" w:val="3979"/>
        </w:trPr>
        <w:tc>
          <w:tcPr>
            <w:tcW w:w="4080" w:type="dxa"/>
          </w:tcPr>
          <w:p w14:paraId="7DA008B5" w14:textId="2BEA359E" w:rsidR="00335E8F" w:rsidRDefault="00687813" w:rsidP="00130C3E">
            <w:pPr>
              <w:rPr>
                <w:noProof/>
              </w:rPr>
            </w:pPr>
            <w:r w:rsidRPr="00687813">
              <w:rPr>
                <w:noProof/>
              </w:rPr>
              <w:lastRenderedPageBreak/>
              <w:drawing>
                <wp:anchor distT="0" distB="0" distL="114300" distR="114300" simplePos="0" relativeHeight="251753984" behindDoc="0" locked="0" layoutInCell="1" allowOverlap="1" wp14:anchorId="6D5A9E6F" wp14:editId="371106D0">
                  <wp:simplePos x="0" y="0"/>
                  <wp:positionH relativeFrom="column">
                    <wp:posOffset>790575</wp:posOffset>
                  </wp:positionH>
                  <wp:positionV relativeFrom="paragraph">
                    <wp:posOffset>793750</wp:posOffset>
                  </wp:positionV>
                  <wp:extent cx="1524000" cy="1524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r w:rsidR="00E571A3">
              <w:rPr>
                <w:noProof/>
              </w:rPr>
              <w:drawing>
                <wp:inline distT="0" distB="0" distL="0" distR="0" wp14:anchorId="36FAF198" wp14:editId="52531782">
                  <wp:extent cx="1244600" cy="1244600"/>
                  <wp:effectExtent l="0" t="0" r="0" b="0"/>
                  <wp:docPr id="12" name="Picture 12" descr="Date M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Mar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r>
              <w:rPr>
                <w:noProof/>
              </w:rPr>
              <w:t xml:space="preserve"> </w:t>
            </w:r>
          </w:p>
        </w:tc>
        <w:tc>
          <w:tcPr>
            <w:tcW w:w="3294" w:type="dxa"/>
          </w:tcPr>
          <w:p w14:paraId="7D0A5423" w14:textId="77777777" w:rsidR="00335E8F" w:rsidRPr="00021B6A" w:rsidRDefault="00335E8F" w:rsidP="00335E8F">
            <w:pPr>
              <w:rPr>
                <w:sz w:val="24"/>
                <w:szCs w:val="24"/>
              </w:rPr>
            </w:pPr>
            <w:r>
              <w:rPr>
                <w:rFonts w:eastAsia="Times New Roman"/>
                <w:sz w:val="24"/>
                <w:szCs w:val="24"/>
                <w:shd w:val="clear" w:color="auto" w:fill="FFFFFF"/>
                <w:lang w:eastAsia="en-GB"/>
              </w:rPr>
              <w:t>I</w:t>
            </w:r>
            <w:r w:rsidRPr="00021B6A">
              <w:rPr>
                <w:rFonts w:eastAsia="Times New Roman"/>
                <w:sz w:val="24"/>
                <w:szCs w:val="24"/>
                <w:shd w:val="clear" w:color="auto" w:fill="FFFFFF"/>
                <w:lang w:eastAsia="en-GB"/>
              </w:rPr>
              <w:t xml:space="preserve">f you would like to be entered into </w:t>
            </w:r>
            <w:r>
              <w:rPr>
                <w:rFonts w:eastAsia="Times New Roman"/>
                <w:sz w:val="24"/>
                <w:szCs w:val="24"/>
                <w:shd w:val="clear" w:color="auto" w:fill="FFFFFF"/>
                <w:lang w:eastAsia="en-GB"/>
              </w:rPr>
              <w:t xml:space="preserve">the prize draw please give us a </w:t>
            </w:r>
            <w:r w:rsidRPr="00021B6A">
              <w:rPr>
                <w:rFonts w:eastAsia="Times New Roman"/>
                <w:sz w:val="24"/>
                <w:szCs w:val="24"/>
                <w:shd w:val="clear" w:color="auto" w:fill="FFFFFF"/>
                <w:lang w:eastAsia="en-GB"/>
              </w:rPr>
              <w:t xml:space="preserve">phone number, an email address or postal address. The draw will take place on 31 March. We will choose just one person from all the entries we receive. We will only use your contact details here if you win the draw. </w:t>
            </w:r>
          </w:p>
          <w:p w14:paraId="7F7B1058" w14:textId="77777777" w:rsidR="00335E8F" w:rsidRPr="00021B6A" w:rsidRDefault="00335E8F" w:rsidP="008364E6">
            <w:pPr>
              <w:rPr>
                <w:sz w:val="24"/>
                <w:szCs w:val="24"/>
              </w:rPr>
            </w:pPr>
          </w:p>
        </w:tc>
        <w:tc>
          <w:tcPr>
            <w:tcW w:w="3402" w:type="dxa"/>
          </w:tcPr>
          <w:p w14:paraId="2F2F0544" w14:textId="5D019A57" w:rsidR="00335E8F" w:rsidRPr="00210C96" w:rsidRDefault="00335E8F" w:rsidP="008364E6">
            <w:pPr>
              <w:rPr>
                <w:b/>
                <w:bCs/>
              </w:rPr>
            </w:pPr>
            <w:r>
              <w:rPr>
                <w:b/>
                <w:bCs/>
              </w:rPr>
              <w:t>Contact details</w:t>
            </w:r>
            <w:r w:rsidR="00687813">
              <w:rPr>
                <w:b/>
                <w:bCs/>
              </w:rPr>
              <w:t xml:space="preserve"> to enter the prize draw</w:t>
            </w:r>
            <w:r>
              <w:rPr>
                <w:b/>
                <w:bCs/>
              </w:rPr>
              <w:t>:</w:t>
            </w:r>
          </w:p>
        </w:tc>
        <w:tc>
          <w:tcPr>
            <w:tcW w:w="4111" w:type="dxa"/>
          </w:tcPr>
          <w:p w14:paraId="39E9E0F0" w14:textId="77777777" w:rsidR="00335E8F" w:rsidRPr="00210C96" w:rsidRDefault="00335E8F" w:rsidP="008364E6">
            <w:pPr>
              <w:rPr>
                <w:b/>
                <w:bCs/>
              </w:rPr>
            </w:pPr>
          </w:p>
        </w:tc>
      </w:tr>
    </w:tbl>
    <w:p w14:paraId="644C6A07" w14:textId="0E5B1065" w:rsidR="00907E98" w:rsidRDefault="00907E98" w:rsidP="009A479A">
      <w:bookmarkStart w:id="1" w:name="_Toc35420324"/>
      <w:bookmarkStart w:id="2" w:name="_Hlk38532054"/>
    </w:p>
    <w:p w14:paraId="128FD643" w14:textId="4DF1190F" w:rsidR="00BA33D8" w:rsidRDefault="00BA33D8" w:rsidP="009A479A"/>
    <w:p w14:paraId="355B2EBD" w14:textId="061CDDC8" w:rsidR="00BA33D8" w:rsidRDefault="00BA33D8" w:rsidP="009A479A"/>
    <w:p w14:paraId="1C750252" w14:textId="77777777" w:rsidR="00BA33D8" w:rsidRPr="002B7629" w:rsidRDefault="00BA33D8" w:rsidP="009A479A"/>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73"/>
      </w:tblGrid>
      <w:tr w:rsidR="00907E98" w14:paraId="4DC37C1D" w14:textId="77777777" w:rsidTr="778490BC">
        <w:trPr>
          <w:trHeight w:hRule="exact" w:val="3443"/>
        </w:trPr>
        <w:tc>
          <w:tcPr>
            <w:tcW w:w="3969" w:type="dxa"/>
            <w:tcBorders>
              <w:top w:val="single" w:sz="12" w:space="0" w:color="auto"/>
              <w:left w:val="single" w:sz="12" w:space="0" w:color="auto"/>
              <w:bottom w:val="single" w:sz="12" w:space="0" w:color="auto"/>
              <w:right w:val="single" w:sz="12" w:space="0" w:color="auto"/>
            </w:tcBorders>
            <w:tcMar>
              <w:top w:w="170" w:type="dxa"/>
              <w:left w:w="170" w:type="dxa"/>
              <w:bottom w:w="170" w:type="dxa"/>
            </w:tcMar>
          </w:tcPr>
          <w:p w14:paraId="628C6FA6" w14:textId="11D6CB15" w:rsidR="00907E98" w:rsidRDefault="00907E98" w:rsidP="778490BC">
            <w:r>
              <w:t>Your ima</w:t>
            </w:r>
            <w:r>
              <w:rPr>
                <w:noProof/>
              </w:rPr>
              <w:drawing>
                <wp:anchor distT="0" distB="0" distL="114300" distR="114300" simplePos="0" relativeHeight="251613696" behindDoc="0" locked="0" layoutInCell="1" allowOverlap="1" wp14:anchorId="75FA21A8" wp14:editId="7DBF79D5">
                  <wp:simplePos x="0" y="0"/>
                  <wp:positionH relativeFrom="column">
                    <wp:align>right</wp:align>
                  </wp:positionH>
                  <wp:positionV relativeFrom="paragraph">
                    <wp:posOffset>0</wp:posOffset>
                  </wp:positionV>
                  <wp:extent cx="2228850" cy="2228850"/>
                  <wp:effectExtent l="0" t="0" r="0" b="0"/>
                  <wp:wrapSquare wrapText="bothSides"/>
                  <wp:docPr id="82881876" name="Picture 8288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page">
                    <wp14:pctWidth>0</wp14:pctWidth>
                  </wp14:sizeRelH>
                  <wp14:sizeRelV relativeFrom="page">
                    <wp14:pctHeight>0</wp14:pctHeight>
                  </wp14:sizeRelV>
                </wp:anchor>
              </w:drawing>
            </w:r>
            <w:r>
              <w:t>ge here</w:t>
            </w:r>
          </w:p>
        </w:tc>
        <w:tc>
          <w:tcPr>
            <w:tcW w:w="5673" w:type="dxa"/>
            <w:tcBorders>
              <w:left w:val="single" w:sz="12" w:space="0" w:color="auto"/>
            </w:tcBorders>
            <w:shd w:val="clear" w:color="auto" w:fill="FDEADD"/>
            <w:tcMar>
              <w:top w:w="170" w:type="dxa"/>
              <w:left w:w="170" w:type="dxa"/>
              <w:bottom w:w="170" w:type="dxa"/>
            </w:tcMar>
            <w:vAlign w:val="center"/>
          </w:tcPr>
          <w:p w14:paraId="40A41CBB" w14:textId="77777777" w:rsidR="00FC1E37" w:rsidRDefault="00383631" w:rsidP="009A479A">
            <w:r w:rsidRPr="00383631">
              <w:rPr>
                <w:b/>
                <w:bCs/>
              </w:rPr>
              <w:t>Score key</w:t>
            </w:r>
            <w:r>
              <w:t xml:space="preserve"> </w:t>
            </w:r>
            <w:r>
              <w:br/>
            </w:r>
            <w:r w:rsidR="000C0EA2">
              <w:t xml:space="preserve">1 = Really good experience of </w:t>
            </w:r>
            <w:r w:rsidR="00FC1E37">
              <w:t xml:space="preserve">annual health check </w:t>
            </w:r>
            <w:r w:rsidR="000C0EA2">
              <w:t>with a health action plan</w:t>
            </w:r>
          </w:p>
          <w:p w14:paraId="72EEFB36" w14:textId="77777777" w:rsidR="00FC1E37" w:rsidRDefault="00FC1E37" w:rsidP="00FC1E37">
            <w:r>
              <w:t xml:space="preserve">2 = Good experience of annual health check with a health action plan </w:t>
            </w:r>
          </w:p>
          <w:p w14:paraId="5528392E" w14:textId="77777777" w:rsidR="00FC1E37" w:rsidRDefault="00FC1E37" w:rsidP="00FC1E37">
            <w:r>
              <w:t xml:space="preserve">3 = Poor experience of annual health check with no health action plan </w:t>
            </w:r>
          </w:p>
          <w:p w14:paraId="03268F94" w14:textId="77777777" w:rsidR="00FC1E37" w:rsidRDefault="00FC1E37" w:rsidP="00FC1E37"/>
          <w:p w14:paraId="795EC986" w14:textId="77777777" w:rsidR="00FC1E37" w:rsidRDefault="00FC1E37" w:rsidP="00FC1E37"/>
          <w:p w14:paraId="446612B1" w14:textId="77777777" w:rsidR="000C0EA2" w:rsidRDefault="000C0EA2" w:rsidP="009A479A">
            <w:r>
              <w:t xml:space="preserve"> </w:t>
            </w:r>
          </w:p>
          <w:p w14:paraId="1AE7E832" w14:textId="77777777" w:rsidR="00907E98" w:rsidRPr="002B7629" w:rsidRDefault="00907E98" w:rsidP="009A479A"/>
        </w:tc>
      </w:tr>
      <w:bookmarkEnd w:id="1"/>
      <w:bookmarkEnd w:id="2"/>
    </w:tbl>
    <w:p w14:paraId="5F7D35FB" w14:textId="77777777" w:rsidR="00EF76B7" w:rsidRPr="0086322C" w:rsidRDefault="00EF76B7" w:rsidP="00383631"/>
    <w:sectPr w:rsidR="00EF76B7" w:rsidRPr="0086322C" w:rsidSect="00A52E1E">
      <w:headerReference w:type="default" r:id="rId48"/>
      <w:footerReference w:type="default" r:id="rId49"/>
      <w:headerReference w:type="first" r:id="rId50"/>
      <w:footerReference w:type="first" r:id="rId51"/>
      <w:pgSz w:w="16838" w:h="11906" w:orient="landscape"/>
      <w:pgMar w:top="1080" w:right="1440" w:bottom="1080" w:left="1440" w:header="708" w:footer="55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1855E" w14:textId="77777777" w:rsidR="0075473A" w:rsidRDefault="0075473A" w:rsidP="009A479A">
      <w:r>
        <w:separator/>
      </w:r>
    </w:p>
  </w:endnote>
  <w:endnote w:type="continuationSeparator" w:id="0">
    <w:p w14:paraId="75AEA9AD" w14:textId="77777777" w:rsidR="0075473A" w:rsidRDefault="0075473A" w:rsidP="009A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63B1" w14:textId="77777777" w:rsidR="00907E98" w:rsidRDefault="00907E98" w:rsidP="009A479A">
    <w:pPr>
      <w:pStyle w:val="Footer"/>
    </w:pPr>
    <w:r>
      <w:t>[Name of document]</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1464627"/>
      <w:docPartObj>
        <w:docPartGallery w:val="Page Numbers (Bottom of Page)"/>
        <w:docPartUnique/>
      </w:docPartObj>
    </w:sdtPr>
    <w:sdtEndPr>
      <w:rPr>
        <w:noProof/>
      </w:rPr>
    </w:sdtEndPr>
    <w:sdtContent>
      <w:p w14:paraId="4F5E94B9" w14:textId="77777777" w:rsidR="00EF76B7" w:rsidRPr="002B7629" w:rsidRDefault="002B7629" w:rsidP="009A479A">
        <w:pPr>
          <w:pStyle w:val="Footer"/>
        </w:pPr>
        <w:r>
          <w:t xml:space="preserve">[Name of document] </w:t>
        </w:r>
        <w:r>
          <w:tab/>
        </w:r>
        <w:r>
          <w:tab/>
        </w:r>
        <w:r w:rsidRPr="002B7629">
          <w:t xml:space="preserve">Page </w:t>
        </w:r>
        <w:r w:rsidR="00EF76B7" w:rsidRPr="002B7629">
          <w:fldChar w:fldCharType="begin"/>
        </w:r>
        <w:r w:rsidR="00EF76B7" w:rsidRPr="002B7629">
          <w:instrText xml:space="preserve"> PAGE   \* MERGEFORMAT </w:instrText>
        </w:r>
        <w:r w:rsidR="00EF76B7" w:rsidRPr="002B7629">
          <w:fldChar w:fldCharType="separate"/>
        </w:r>
        <w:r w:rsidR="00EF76B7" w:rsidRPr="002B7629">
          <w:rPr>
            <w:noProof/>
          </w:rPr>
          <w:t>2</w:t>
        </w:r>
        <w:r w:rsidR="00EF76B7" w:rsidRPr="002B7629">
          <w:rPr>
            <w:noProof/>
          </w:rPr>
          <w:fldChar w:fldCharType="end"/>
        </w:r>
      </w:p>
    </w:sdtContent>
  </w:sdt>
  <w:p w14:paraId="7A7C6834" w14:textId="77777777" w:rsidR="00A45BA5" w:rsidRDefault="00A45BA5" w:rsidP="009A4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B0FC8" w14:textId="77777777" w:rsidR="0075473A" w:rsidRDefault="0075473A" w:rsidP="009A479A">
      <w:r>
        <w:separator/>
      </w:r>
    </w:p>
  </w:footnote>
  <w:footnote w:type="continuationSeparator" w:id="0">
    <w:p w14:paraId="301506CD" w14:textId="77777777" w:rsidR="0075473A" w:rsidRDefault="0075473A" w:rsidP="009A4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544E" w14:textId="77777777" w:rsidR="00C7647A" w:rsidRDefault="00C7647A" w:rsidP="009A479A">
    <w:pPr>
      <w:pStyle w:val="Header"/>
    </w:pPr>
    <w:r w:rsidRPr="00526316">
      <w:rPr>
        <w:noProof/>
      </w:rPr>
      <w:drawing>
        <wp:anchor distT="0" distB="0" distL="114300" distR="114300" simplePos="0" relativeHeight="251661312" behindDoc="1" locked="1" layoutInCell="1" allowOverlap="1" wp14:anchorId="20C6ED24" wp14:editId="0A8444E4">
          <wp:simplePos x="0" y="0"/>
          <wp:positionH relativeFrom="page">
            <wp:posOffset>3149600</wp:posOffset>
          </wp:positionH>
          <wp:positionV relativeFrom="paragraph">
            <wp:posOffset>-505460</wp:posOffset>
          </wp:positionV>
          <wp:extent cx="7559675" cy="813435"/>
          <wp:effectExtent l="0" t="0" r="317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3881_VOICE_letterheads_1_0_a_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813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4E22" w14:textId="77777777" w:rsidR="00182089" w:rsidRDefault="00182089" w:rsidP="009A479A">
    <w:pPr>
      <w:pStyle w:val="Header"/>
    </w:pPr>
    <w:r w:rsidRPr="00526316">
      <w:rPr>
        <w:noProof/>
      </w:rPr>
      <w:drawing>
        <wp:anchor distT="0" distB="0" distL="114300" distR="114300" simplePos="0" relativeHeight="251659264" behindDoc="1" locked="1" layoutInCell="1" allowOverlap="1" wp14:anchorId="0F5384E5" wp14:editId="121E0329">
          <wp:simplePos x="0" y="0"/>
          <wp:positionH relativeFrom="page">
            <wp:posOffset>0</wp:posOffset>
          </wp:positionH>
          <wp:positionV relativeFrom="paragraph">
            <wp:posOffset>-445135</wp:posOffset>
          </wp:positionV>
          <wp:extent cx="7559675" cy="813435"/>
          <wp:effectExtent l="0" t="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3881_VOICE_letterheads_1_0_a_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813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B017A"/>
    <w:multiLevelType w:val="hybridMultilevel"/>
    <w:tmpl w:val="0E22A44C"/>
    <w:lvl w:ilvl="0" w:tplc="A3EABB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90376D"/>
    <w:multiLevelType w:val="hybridMultilevel"/>
    <w:tmpl w:val="AC6AE998"/>
    <w:lvl w:ilvl="0" w:tplc="128E5168">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C2A76"/>
    <w:multiLevelType w:val="hybridMultilevel"/>
    <w:tmpl w:val="43F8E3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61F1F"/>
    <w:multiLevelType w:val="hybridMultilevel"/>
    <w:tmpl w:val="3BE65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1B646A"/>
    <w:multiLevelType w:val="hybridMultilevel"/>
    <w:tmpl w:val="2CC4CA10"/>
    <w:lvl w:ilvl="0" w:tplc="6114CAAC">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03036B9"/>
    <w:multiLevelType w:val="hybridMultilevel"/>
    <w:tmpl w:val="9ABCBBD0"/>
    <w:lvl w:ilvl="0" w:tplc="ABFC7370">
      <w:start w:val="1"/>
      <w:numFmt w:val="lowerLetter"/>
      <w:pStyle w:val="7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3E2E5A"/>
    <w:multiLevelType w:val="hybridMultilevel"/>
    <w:tmpl w:val="989C0ABE"/>
    <w:lvl w:ilvl="0" w:tplc="B0BA742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9B24B79"/>
    <w:multiLevelType w:val="hybridMultilevel"/>
    <w:tmpl w:val="43F8E3E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0939F6"/>
    <w:multiLevelType w:val="hybridMultilevel"/>
    <w:tmpl w:val="637AAD0A"/>
    <w:lvl w:ilvl="0" w:tplc="D5CC81B4">
      <w:start w:val="1"/>
      <w:numFmt w:val="bullet"/>
      <w:pStyle w:val="6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10A17"/>
    <w:multiLevelType w:val="multilevel"/>
    <w:tmpl w:val="A364B79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7F27CAC"/>
    <w:multiLevelType w:val="hybridMultilevel"/>
    <w:tmpl w:val="643E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9E4A0A"/>
    <w:multiLevelType w:val="multilevel"/>
    <w:tmpl w:val="1A9659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F604927"/>
    <w:multiLevelType w:val="multilevel"/>
    <w:tmpl w:val="E2F0AF68"/>
    <w:lvl w:ilvl="0">
      <w:start w:val="1"/>
      <w:numFmt w:val="decimal"/>
      <w:pStyle w:val="4Section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9"/>
  </w:num>
  <w:num w:numId="3">
    <w:abstractNumId w:val="5"/>
  </w:num>
  <w:num w:numId="4">
    <w:abstractNumId w:val="0"/>
  </w:num>
  <w:num w:numId="5">
    <w:abstractNumId w:val="5"/>
    <w:lvlOverride w:ilvl="0">
      <w:startOverride w:val="1"/>
    </w:lvlOverride>
  </w:num>
  <w:num w:numId="6">
    <w:abstractNumId w:val="5"/>
    <w:lvlOverride w:ilvl="0">
      <w:startOverride w:val="9"/>
    </w:lvlOverride>
  </w:num>
  <w:num w:numId="7">
    <w:abstractNumId w:val="1"/>
  </w:num>
  <w:num w:numId="8">
    <w:abstractNumId w:val="11"/>
  </w:num>
  <w:num w:numId="9">
    <w:abstractNumId w:val="6"/>
  </w:num>
  <w:num w:numId="10">
    <w:abstractNumId w:val="4"/>
  </w:num>
  <w:num w:numId="11">
    <w:abstractNumId w:val="3"/>
  </w:num>
  <w:num w:numId="12">
    <w:abstractNumId w:val="2"/>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ABE"/>
    <w:rsid w:val="00011FC5"/>
    <w:rsid w:val="00021B6A"/>
    <w:rsid w:val="00022F07"/>
    <w:rsid w:val="000319C8"/>
    <w:rsid w:val="000937B2"/>
    <w:rsid w:val="000A0788"/>
    <w:rsid w:val="000A173A"/>
    <w:rsid w:val="000A2441"/>
    <w:rsid w:val="000C0EA2"/>
    <w:rsid w:val="00117EDD"/>
    <w:rsid w:val="0012103E"/>
    <w:rsid w:val="001222DE"/>
    <w:rsid w:val="00130C3E"/>
    <w:rsid w:val="00136E6B"/>
    <w:rsid w:val="00146C8D"/>
    <w:rsid w:val="001673E4"/>
    <w:rsid w:val="001744DD"/>
    <w:rsid w:val="00182089"/>
    <w:rsid w:val="001D05C1"/>
    <w:rsid w:val="001F578B"/>
    <w:rsid w:val="00210C96"/>
    <w:rsid w:val="002237F1"/>
    <w:rsid w:val="00262363"/>
    <w:rsid w:val="002A489F"/>
    <w:rsid w:val="002B06EF"/>
    <w:rsid w:val="002B7629"/>
    <w:rsid w:val="00321095"/>
    <w:rsid w:val="00325DE4"/>
    <w:rsid w:val="00335567"/>
    <w:rsid w:val="00335E8F"/>
    <w:rsid w:val="00383631"/>
    <w:rsid w:val="003A1A9C"/>
    <w:rsid w:val="004D7F0E"/>
    <w:rsid w:val="005000D1"/>
    <w:rsid w:val="00526316"/>
    <w:rsid w:val="005450F1"/>
    <w:rsid w:val="005644D5"/>
    <w:rsid w:val="00571735"/>
    <w:rsid w:val="005A5D51"/>
    <w:rsid w:val="005D0130"/>
    <w:rsid w:val="005D464F"/>
    <w:rsid w:val="00604317"/>
    <w:rsid w:val="00604578"/>
    <w:rsid w:val="00616B49"/>
    <w:rsid w:val="00625A3C"/>
    <w:rsid w:val="00644918"/>
    <w:rsid w:val="006521AB"/>
    <w:rsid w:val="00671774"/>
    <w:rsid w:val="00684EDC"/>
    <w:rsid w:val="00687813"/>
    <w:rsid w:val="00687994"/>
    <w:rsid w:val="006B4620"/>
    <w:rsid w:val="006E765F"/>
    <w:rsid w:val="00703E6B"/>
    <w:rsid w:val="00722529"/>
    <w:rsid w:val="00733232"/>
    <w:rsid w:val="00736159"/>
    <w:rsid w:val="0074624D"/>
    <w:rsid w:val="0075473A"/>
    <w:rsid w:val="00754FAE"/>
    <w:rsid w:val="00767ABB"/>
    <w:rsid w:val="007764F4"/>
    <w:rsid w:val="00790D3E"/>
    <w:rsid w:val="007A40C2"/>
    <w:rsid w:val="007B7C4F"/>
    <w:rsid w:val="007E4DB1"/>
    <w:rsid w:val="008364E6"/>
    <w:rsid w:val="00841120"/>
    <w:rsid w:val="00841632"/>
    <w:rsid w:val="0084258E"/>
    <w:rsid w:val="00851648"/>
    <w:rsid w:val="0086322C"/>
    <w:rsid w:val="008B100D"/>
    <w:rsid w:val="008C1BD3"/>
    <w:rsid w:val="008E0EE8"/>
    <w:rsid w:val="008F22E7"/>
    <w:rsid w:val="008F3F1F"/>
    <w:rsid w:val="00907E98"/>
    <w:rsid w:val="00933486"/>
    <w:rsid w:val="00936698"/>
    <w:rsid w:val="00953F92"/>
    <w:rsid w:val="009766FD"/>
    <w:rsid w:val="009A297B"/>
    <w:rsid w:val="009A479A"/>
    <w:rsid w:val="009B3AB2"/>
    <w:rsid w:val="009EF56F"/>
    <w:rsid w:val="009F485E"/>
    <w:rsid w:val="009F6A26"/>
    <w:rsid w:val="00A222B3"/>
    <w:rsid w:val="00A32ADA"/>
    <w:rsid w:val="00A43D2D"/>
    <w:rsid w:val="00A45BA5"/>
    <w:rsid w:val="00A52E1E"/>
    <w:rsid w:val="00A5532A"/>
    <w:rsid w:val="00A7163B"/>
    <w:rsid w:val="00A961C8"/>
    <w:rsid w:val="00AD5C5E"/>
    <w:rsid w:val="00AF64C7"/>
    <w:rsid w:val="00B041CE"/>
    <w:rsid w:val="00B551E5"/>
    <w:rsid w:val="00B62669"/>
    <w:rsid w:val="00BA33D8"/>
    <w:rsid w:val="00BA4D83"/>
    <w:rsid w:val="00BB6F6C"/>
    <w:rsid w:val="00BC00D5"/>
    <w:rsid w:val="00BE0745"/>
    <w:rsid w:val="00BE2242"/>
    <w:rsid w:val="00C22415"/>
    <w:rsid w:val="00C53D81"/>
    <w:rsid w:val="00C561E1"/>
    <w:rsid w:val="00C6761C"/>
    <w:rsid w:val="00C7647A"/>
    <w:rsid w:val="00CA72EA"/>
    <w:rsid w:val="00CB34B6"/>
    <w:rsid w:val="00D4194D"/>
    <w:rsid w:val="00D52FA8"/>
    <w:rsid w:val="00D674CF"/>
    <w:rsid w:val="00DC3ABE"/>
    <w:rsid w:val="00DE062E"/>
    <w:rsid w:val="00DE1ACD"/>
    <w:rsid w:val="00E260CC"/>
    <w:rsid w:val="00E571A3"/>
    <w:rsid w:val="00E62F24"/>
    <w:rsid w:val="00EA3E53"/>
    <w:rsid w:val="00ED69F3"/>
    <w:rsid w:val="00EE36CB"/>
    <w:rsid w:val="00EF76B7"/>
    <w:rsid w:val="00F25768"/>
    <w:rsid w:val="00F35D8D"/>
    <w:rsid w:val="00F545D4"/>
    <w:rsid w:val="00F77CE7"/>
    <w:rsid w:val="00FB4649"/>
    <w:rsid w:val="00FC1E37"/>
    <w:rsid w:val="00FD04E7"/>
    <w:rsid w:val="00FD2003"/>
    <w:rsid w:val="00FF5571"/>
    <w:rsid w:val="05781299"/>
    <w:rsid w:val="09C7315C"/>
    <w:rsid w:val="0C27BD63"/>
    <w:rsid w:val="0DD13D61"/>
    <w:rsid w:val="10D49A8A"/>
    <w:rsid w:val="1499444D"/>
    <w:rsid w:val="15CE562C"/>
    <w:rsid w:val="1A1474DA"/>
    <w:rsid w:val="20B440B0"/>
    <w:rsid w:val="21542F11"/>
    <w:rsid w:val="228ABD95"/>
    <w:rsid w:val="2390E748"/>
    <w:rsid w:val="2537EB82"/>
    <w:rsid w:val="27967D5C"/>
    <w:rsid w:val="2ADAF83F"/>
    <w:rsid w:val="2C600B18"/>
    <w:rsid w:val="2D53839D"/>
    <w:rsid w:val="2D6073F9"/>
    <w:rsid w:val="3163FD0E"/>
    <w:rsid w:val="319D772C"/>
    <w:rsid w:val="32190F16"/>
    <w:rsid w:val="33FD4A77"/>
    <w:rsid w:val="35525D81"/>
    <w:rsid w:val="366F54B8"/>
    <w:rsid w:val="3779E49C"/>
    <w:rsid w:val="3AC7C56E"/>
    <w:rsid w:val="3B78158A"/>
    <w:rsid w:val="40E15D25"/>
    <w:rsid w:val="4B008FF2"/>
    <w:rsid w:val="4BCCAF16"/>
    <w:rsid w:val="4C8F5FAC"/>
    <w:rsid w:val="4F0AD105"/>
    <w:rsid w:val="52118A75"/>
    <w:rsid w:val="5302BC7E"/>
    <w:rsid w:val="5439DB5B"/>
    <w:rsid w:val="55840278"/>
    <w:rsid w:val="56D25759"/>
    <w:rsid w:val="57379EAB"/>
    <w:rsid w:val="582FAAFB"/>
    <w:rsid w:val="586E27BA"/>
    <w:rsid w:val="594E1588"/>
    <w:rsid w:val="59C343C8"/>
    <w:rsid w:val="5BEDB9FB"/>
    <w:rsid w:val="5DAE86AE"/>
    <w:rsid w:val="632CAEFA"/>
    <w:rsid w:val="66593070"/>
    <w:rsid w:val="6816AD31"/>
    <w:rsid w:val="68B01B11"/>
    <w:rsid w:val="6BFABD12"/>
    <w:rsid w:val="6CBA5E4B"/>
    <w:rsid w:val="6D47D044"/>
    <w:rsid w:val="6DAB8E1B"/>
    <w:rsid w:val="6EA01DC9"/>
    <w:rsid w:val="6F1D4646"/>
    <w:rsid w:val="7095188F"/>
    <w:rsid w:val="71C0E3C8"/>
    <w:rsid w:val="74DFE8C0"/>
    <w:rsid w:val="77478753"/>
    <w:rsid w:val="778490BC"/>
    <w:rsid w:val="7A588E1F"/>
    <w:rsid w:val="7B87BC4C"/>
    <w:rsid w:val="7F58A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9F2D4"/>
  <w15:chartTrackingRefBased/>
  <w15:docId w15:val="{C4AE42BC-E37B-4CCF-A697-F0468CE26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A479A"/>
    <w:pPr>
      <w:spacing w:after="0" w:line="300" w:lineRule="auto"/>
    </w:pPr>
    <w:rPr>
      <w:rFonts w:ascii="Arial" w:hAnsi="Arial" w:cs="Arial"/>
      <w:sz w:val="32"/>
      <w:szCs w:val="32"/>
    </w:rPr>
  </w:style>
  <w:style w:type="paragraph" w:styleId="Heading1">
    <w:name w:val="heading 1"/>
    <w:aliases w:val="1: Heading 1"/>
    <w:basedOn w:val="Normal"/>
    <w:next w:val="Normal"/>
    <w:link w:val="Heading1Char"/>
    <w:uiPriority w:val="9"/>
    <w:qFormat/>
    <w:rsid w:val="002B7629"/>
    <w:pPr>
      <w:spacing w:line="240" w:lineRule="auto"/>
      <w:outlineLvl w:val="0"/>
    </w:pPr>
    <w:rPr>
      <w:b/>
      <w:bCs/>
      <w:noProof/>
      <w:color w:val="242F62"/>
      <w:sz w:val="72"/>
      <w:szCs w:val="72"/>
    </w:rPr>
  </w:style>
  <w:style w:type="paragraph" w:styleId="Heading2">
    <w:name w:val="heading 2"/>
    <w:aliases w:val="2: Heading 2"/>
    <w:basedOn w:val="Normal"/>
    <w:next w:val="Normal"/>
    <w:link w:val="Heading2Char"/>
    <w:uiPriority w:val="9"/>
    <w:unhideWhenUsed/>
    <w:qFormat/>
    <w:rsid w:val="002B7629"/>
    <w:pPr>
      <w:numPr>
        <w:numId w:val="10"/>
      </w:numPr>
      <w:spacing w:line="240" w:lineRule="auto"/>
      <w:outlineLvl w:val="1"/>
    </w:pPr>
    <w:rPr>
      <w:color w:val="4F2454"/>
      <w:sz w:val="48"/>
      <w:szCs w:val="48"/>
    </w:rPr>
  </w:style>
  <w:style w:type="paragraph" w:styleId="Heading3">
    <w:name w:val="heading 3"/>
    <w:aliases w:val="3: Heading 3"/>
    <w:basedOn w:val="Normal"/>
    <w:next w:val="Normal"/>
    <w:link w:val="Heading3Char"/>
    <w:uiPriority w:val="9"/>
    <w:unhideWhenUsed/>
    <w:rsid w:val="00A45BA5"/>
    <w:pPr>
      <w:spacing w:line="240" w:lineRule="auto"/>
      <w:outlineLvl w:val="2"/>
    </w:pPr>
    <w:rPr>
      <w:b/>
      <w:bCs/>
    </w:rPr>
  </w:style>
  <w:style w:type="paragraph" w:styleId="Heading4">
    <w:name w:val="heading 4"/>
    <w:basedOn w:val="Normal"/>
    <w:next w:val="Normal"/>
    <w:link w:val="Heading4Char"/>
    <w:uiPriority w:val="9"/>
    <w:unhideWhenUsed/>
    <w:rsid w:val="00AF64C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363"/>
    <w:pPr>
      <w:tabs>
        <w:tab w:val="center" w:pos="4513"/>
        <w:tab w:val="right" w:pos="9026"/>
      </w:tabs>
      <w:spacing w:line="240" w:lineRule="auto"/>
    </w:pPr>
  </w:style>
  <w:style w:type="character" w:customStyle="1" w:styleId="HeaderChar">
    <w:name w:val="Header Char"/>
    <w:basedOn w:val="DefaultParagraphFont"/>
    <w:link w:val="Header"/>
    <w:uiPriority w:val="99"/>
    <w:rsid w:val="00262363"/>
  </w:style>
  <w:style w:type="paragraph" w:styleId="Footer">
    <w:name w:val="footer"/>
    <w:basedOn w:val="Normal"/>
    <w:link w:val="FooterChar"/>
    <w:uiPriority w:val="99"/>
    <w:unhideWhenUsed/>
    <w:rsid w:val="00262363"/>
    <w:pPr>
      <w:tabs>
        <w:tab w:val="center" w:pos="4513"/>
        <w:tab w:val="right" w:pos="9026"/>
      </w:tabs>
      <w:spacing w:line="240" w:lineRule="auto"/>
    </w:pPr>
  </w:style>
  <w:style w:type="character" w:customStyle="1" w:styleId="FooterChar">
    <w:name w:val="Footer Char"/>
    <w:basedOn w:val="DefaultParagraphFont"/>
    <w:link w:val="Footer"/>
    <w:uiPriority w:val="99"/>
    <w:rsid w:val="00262363"/>
  </w:style>
  <w:style w:type="character" w:customStyle="1" w:styleId="Heading1Char">
    <w:name w:val="Heading 1 Char"/>
    <w:aliases w:val="1: Heading 1 Char"/>
    <w:basedOn w:val="DefaultParagraphFont"/>
    <w:link w:val="Heading1"/>
    <w:uiPriority w:val="9"/>
    <w:rsid w:val="002B7629"/>
    <w:rPr>
      <w:rFonts w:ascii="Arial" w:hAnsi="Arial" w:cs="Arial"/>
      <w:b/>
      <w:bCs/>
      <w:noProof/>
      <w:color w:val="242F62"/>
      <w:sz w:val="72"/>
      <w:szCs w:val="72"/>
    </w:rPr>
  </w:style>
  <w:style w:type="character" w:customStyle="1" w:styleId="Heading2Char">
    <w:name w:val="Heading 2 Char"/>
    <w:aliases w:val="2: Heading 2 Char"/>
    <w:basedOn w:val="DefaultParagraphFont"/>
    <w:link w:val="Heading2"/>
    <w:uiPriority w:val="9"/>
    <w:rsid w:val="002B7629"/>
    <w:rPr>
      <w:rFonts w:ascii="Arial" w:hAnsi="Arial" w:cs="Arial"/>
      <w:color w:val="4F2454"/>
      <w:sz w:val="48"/>
      <w:szCs w:val="48"/>
    </w:rPr>
  </w:style>
  <w:style w:type="character" w:customStyle="1" w:styleId="Heading3Char">
    <w:name w:val="Heading 3 Char"/>
    <w:aliases w:val="3: Heading 3 Char"/>
    <w:basedOn w:val="DefaultParagraphFont"/>
    <w:link w:val="Heading3"/>
    <w:uiPriority w:val="9"/>
    <w:rsid w:val="00A45BA5"/>
    <w:rPr>
      <w:rFonts w:ascii="Arial" w:hAnsi="Arial" w:cs="Arial"/>
      <w:b/>
      <w:bCs/>
      <w:sz w:val="24"/>
      <w:szCs w:val="24"/>
    </w:rPr>
  </w:style>
  <w:style w:type="paragraph" w:customStyle="1" w:styleId="6BulletedList">
    <w:name w:val="6: Bulleted List"/>
    <w:basedOn w:val="Normal"/>
    <w:link w:val="6BulletedListChar"/>
    <w:qFormat/>
    <w:rsid w:val="009A479A"/>
    <w:pPr>
      <w:numPr>
        <w:numId w:val="14"/>
      </w:numPr>
      <w:spacing w:line="240" w:lineRule="auto"/>
    </w:pPr>
  </w:style>
  <w:style w:type="character" w:styleId="Hyperlink">
    <w:name w:val="Hyperlink"/>
    <w:basedOn w:val="DefaultParagraphFont"/>
    <w:uiPriority w:val="99"/>
    <w:unhideWhenUsed/>
    <w:rsid w:val="00262363"/>
    <w:rPr>
      <w:color w:val="0563C1" w:themeColor="hyperlink"/>
      <w:u w:val="single"/>
    </w:rPr>
  </w:style>
  <w:style w:type="character" w:customStyle="1" w:styleId="6BulletedListChar">
    <w:name w:val="6: Bulleted List Char"/>
    <w:basedOn w:val="DefaultParagraphFont"/>
    <w:link w:val="6BulletedList"/>
    <w:rsid w:val="009A479A"/>
    <w:rPr>
      <w:rFonts w:ascii="Arial" w:hAnsi="Arial" w:cs="Arial"/>
      <w:sz w:val="32"/>
      <w:szCs w:val="32"/>
    </w:rPr>
  </w:style>
  <w:style w:type="character" w:styleId="UnresolvedMention">
    <w:name w:val="Unresolved Mention"/>
    <w:basedOn w:val="DefaultParagraphFont"/>
    <w:uiPriority w:val="99"/>
    <w:semiHidden/>
    <w:unhideWhenUsed/>
    <w:rsid w:val="00262363"/>
    <w:rPr>
      <w:color w:val="605E5C"/>
      <w:shd w:val="clear" w:color="auto" w:fill="E1DFDD"/>
    </w:rPr>
  </w:style>
  <w:style w:type="paragraph" w:styleId="ListParagraph">
    <w:name w:val="List Paragraph"/>
    <w:basedOn w:val="Normal"/>
    <w:link w:val="ListParagraphChar"/>
    <w:uiPriority w:val="34"/>
    <w:rsid w:val="00BE0745"/>
    <w:pPr>
      <w:ind w:left="720"/>
      <w:contextualSpacing/>
    </w:pPr>
  </w:style>
  <w:style w:type="paragraph" w:customStyle="1" w:styleId="4SectionHeading">
    <w:name w:val="4: Section Heading"/>
    <w:basedOn w:val="ListParagraph"/>
    <w:link w:val="4SectionHeadingChar"/>
    <w:rsid w:val="00BE0745"/>
    <w:pPr>
      <w:numPr>
        <w:numId w:val="1"/>
      </w:numPr>
    </w:pPr>
    <w:rPr>
      <w:color w:val="4F2454"/>
    </w:rPr>
  </w:style>
  <w:style w:type="paragraph" w:customStyle="1" w:styleId="5SectionSubheading">
    <w:name w:val="5: Section Subheading"/>
    <w:basedOn w:val="4SectionHeading"/>
    <w:link w:val="5SectionSubheadingChar"/>
    <w:rsid w:val="00BE0745"/>
    <w:pPr>
      <w:numPr>
        <w:numId w:val="0"/>
      </w:numPr>
      <w:ind w:left="360"/>
    </w:pPr>
  </w:style>
  <w:style w:type="character" w:customStyle="1" w:styleId="ListParagraphChar">
    <w:name w:val="List Paragraph Char"/>
    <w:basedOn w:val="DefaultParagraphFont"/>
    <w:link w:val="ListParagraph"/>
    <w:uiPriority w:val="34"/>
    <w:rsid w:val="00BE0745"/>
    <w:rPr>
      <w:rFonts w:ascii="Arial" w:hAnsi="Arial" w:cs="Arial"/>
      <w:sz w:val="24"/>
      <w:szCs w:val="24"/>
    </w:rPr>
  </w:style>
  <w:style w:type="character" w:customStyle="1" w:styleId="4SectionHeadingChar">
    <w:name w:val="4: Section Heading Char"/>
    <w:basedOn w:val="ListParagraphChar"/>
    <w:link w:val="4SectionHeading"/>
    <w:rsid w:val="00BE0745"/>
    <w:rPr>
      <w:rFonts w:ascii="Arial" w:hAnsi="Arial" w:cs="Arial"/>
      <w:color w:val="4F2454"/>
      <w:sz w:val="32"/>
      <w:szCs w:val="32"/>
    </w:rPr>
  </w:style>
  <w:style w:type="paragraph" w:customStyle="1" w:styleId="7Letteredlist">
    <w:name w:val="7: Lettered list"/>
    <w:basedOn w:val="ListParagraph"/>
    <w:link w:val="7LetteredlistChar"/>
    <w:rsid w:val="00BE0745"/>
    <w:pPr>
      <w:numPr>
        <w:numId w:val="3"/>
      </w:numPr>
    </w:pPr>
  </w:style>
  <w:style w:type="character" w:customStyle="1" w:styleId="5SectionSubheadingChar">
    <w:name w:val="5: Section Subheading Char"/>
    <w:basedOn w:val="4SectionHeadingChar"/>
    <w:link w:val="5SectionSubheading"/>
    <w:rsid w:val="00BE0745"/>
    <w:rPr>
      <w:rFonts w:ascii="Arial" w:hAnsi="Arial" w:cs="Arial"/>
      <w:color w:val="4F2454"/>
      <w:sz w:val="32"/>
      <w:szCs w:val="32"/>
    </w:rPr>
  </w:style>
  <w:style w:type="paragraph" w:customStyle="1" w:styleId="Romannumerallist">
    <w:name w:val="Roman numeral list"/>
    <w:basedOn w:val="7Letteredlist"/>
    <w:link w:val="RomannumerallistChar"/>
    <w:rsid w:val="000A2441"/>
  </w:style>
  <w:style w:type="character" w:customStyle="1" w:styleId="7LetteredlistChar">
    <w:name w:val="7: Lettered list Char"/>
    <w:basedOn w:val="ListParagraphChar"/>
    <w:link w:val="7Letteredlist"/>
    <w:rsid w:val="00BE0745"/>
    <w:rPr>
      <w:rFonts w:ascii="Arial" w:hAnsi="Arial" w:cs="Arial"/>
      <w:sz w:val="24"/>
      <w:szCs w:val="24"/>
    </w:rPr>
  </w:style>
  <w:style w:type="table" w:styleId="TableGrid">
    <w:name w:val="Table Grid"/>
    <w:basedOn w:val="TableNormal"/>
    <w:uiPriority w:val="39"/>
    <w:rsid w:val="000A2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annumerallistChar">
    <w:name w:val="Roman numeral list Char"/>
    <w:basedOn w:val="7LetteredlistChar"/>
    <w:link w:val="Romannumerallist"/>
    <w:rsid w:val="000A2441"/>
    <w:rPr>
      <w:rFonts w:ascii="Arial" w:hAnsi="Arial" w:cs="Arial"/>
      <w:sz w:val="24"/>
      <w:szCs w:val="24"/>
    </w:rPr>
  </w:style>
  <w:style w:type="paragraph" w:customStyle="1" w:styleId="8Tableheading">
    <w:name w:val="8: Table heading"/>
    <w:basedOn w:val="Heading3"/>
    <w:link w:val="8TableheadingChar"/>
    <w:rsid w:val="000A2441"/>
    <w:rPr>
      <w:color w:val="FFFFFF" w:themeColor="background1"/>
    </w:rPr>
  </w:style>
  <w:style w:type="paragraph" w:customStyle="1" w:styleId="9Footertext">
    <w:name w:val="9: Footer text"/>
    <w:basedOn w:val="Normal"/>
    <w:link w:val="9FootertextChar"/>
    <w:rsid w:val="008C1BD3"/>
    <w:rPr>
      <w:sz w:val="20"/>
      <w:szCs w:val="20"/>
    </w:rPr>
  </w:style>
  <w:style w:type="character" w:customStyle="1" w:styleId="8TableheadingChar">
    <w:name w:val="8: Table heading Char"/>
    <w:basedOn w:val="Heading3Char"/>
    <w:link w:val="8Tableheading"/>
    <w:rsid w:val="000A2441"/>
    <w:rPr>
      <w:rFonts w:ascii="Arial" w:hAnsi="Arial" w:cs="Arial"/>
      <w:b/>
      <w:bCs/>
      <w:color w:val="FFFFFF" w:themeColor="background1"/>
      <w:sz w:val="24"/>
      <w:szCs w:val="24"/>
    </w:rPr>
  </w:style>
  <w:style w:type="character" w:customStyle="1" w:styleId="Heading4Char">
    <w:name w:val="Heading 4 Char"/>
    <w:basedOn w:val="DefaultParagraphFont"/>
    <w:link w:val="Heading4"/>
    <w:uiPriority w:val="9"/>
    <w:rsid w:val="00AF64C7"/>
    <w:rPr>
      <w:rFonts w:asciiTheme="majorHAnsi" w:eastAsiaTheme="majorEastAsia" w:hAnsiTheme="majorHAnsi" w:cstheme="majorBidi"/>
      <w:i/>
      <w:iCs/>
      <w:color w:val="2F5496" w:themeColor="accent1" w:themeShade="BF"/>
      <w:sz w:val="24"/>
      <w:szCs w:val="24"/>
    </w:rPr>
  </w:style>
  <w:style w:type="character" w:customStyle="1" w:styleId="9FootertextChar">
    <w:name w:val="9: Footer text Char"/>
    <w:basedOn w:val="DefaultParagraphFont"/>
    <w:link w:val="9Footertext"/>
    <w:rsid w:val="008C1BD3"/>
    <w:rPr>
      <w:rFonts w:ascii="Arial" w:hAnsi="Arial" w:cs="Arial"/>
      <w:sz w:val="20"/>
      <w:szCs w:val="20"/>
    </w:rPr>
  </w:style>
  <w:style w:type="paragraph" w:styleId="Title">
    <w:name w:val="Title"/>
    <w:basedOn w:val="Normal"/>
    <w:next w:val="Normal"/>
    <w:link w:val="TitleChar"/>
    <w:uiPriority w:val="10"/>
    <w:locked/>
    <w:rsid w:val="00AF64C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4C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rsid w:val="00AF64C7"/>
    <w:rPr>
      <w:i/>
      <w:iCs/>
    </w:rPr>
  </w:style>
  <w:style w:type="character" w:styleId="IntenseEmphasis">
    <w:name w:val="Intense Emphasis"/>
    <w:basedOn w:val="DefaultParagraphFont"/>
    <w:uiPriority w:val="21"/>
    <w:rsid w:val="00AF64C7"/>
    <w:rPr>
      <w:i/>
      <w:iCs/>
      <w:color w:val="4472C4" w:themeColor="accent1"/>
    </w:rPr>
  </w:style>
  <w:style w:type="character" w:styleId="Strong">
    <w:name w:val="Strong"/>
    <w:basedOn w:val="DefaultParagraphFont"/>
    <w:uiPriority w:val="22"/>
    <w:rsid w:val="00AF64C7"/>
    <w:rPr>
      <w:b/>
      <w:bCs/>
    </w:rPr>
  </w:style>
  <w:style w:type="paragraph" w:styleId="Quote">
    <w:name w:val="Quote"/>
    <w:basedOn w:val="Normal"/>
    <w:next w:val="Normal"/>
    <w:link w:val="QuoteChar"/>
    <w:uiPriority w:val="29"/>
    <w:rsid w:val="00AF64C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F64C7"/>
    <w:rPr>
      <w:rFonts w:ascii="Arial" w:hAnsi="Arial" w:cs="Arial"/>
      <w:i/>
      <w:iCs/>
      <w:color w:val="404040" w:themeColor="text1" w:themeTint="BF"/>
      <w:sz w:val="24"/>
      <w:szCs w:val="24"/>
    </w:rPr>
  </w:style>
  <w:style w:type="paragraph" w:styleId="IntenseQuote">
    <w:name w:val="Intense Quote"/>
    <w:basedOn w:val="Normal"/>
    <w:next w:val="Normal"/>
    <w:link w:val="IntenseQuoteChar"/>
    <w:uiPriority w:val="30"/>
    <w:rsid w:val="00AF64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F64C7"/>
    <w:rPr>
      <w:rFonts w:ascii="Arial" w:hAnsi="Arial" w:cs="Arial"/>
      <w:i/>
      <w:iCs/>
      <w:color w:val="4472C4" w:themeColor="accent1"/>
      <w:sz w:val="24"/>
      <w:szCs w:val="24"/>
    </w:rPr>
  </w:style>
  <w:style w:type="character" w:styleId="SubtleReference">
    <w:name w:val="Subtle Reference"/>
    <w:basedOn w:val="DefaultParagraphFont"/>
    <w:uiPriority w:val="31"/>
    <w:rsid w:val="00AF64C7"/>
    <w:rPr>
      <w:smallCaps/>
      <w:color w:val="5A5A5A" w:themeColor="text1" w:themeTint="A5"/>
    </w:rPr>
  </w:style>
  <w:style w:type="character" w:styleId="IntenseReference">
    <w:name w:val="Intense Reference"/>
    <w:basedOn w:val="DefaultParagraphFont"/>
    <w:uiPriority w:val="32"/>
    <w:rsid w:val="00AF64C7"/>
    <w:rPr>
      <w:b/>
      <w:bCs/>
      <w:smallCaps/>
      <w:color w:val="4472C4" w:themeColor="accent1"/>
      <w:spacing w:val="5"/>
    </w:rPr>
  </w:style>
  <w:style w:type="character" w:styleId="BookTitle">
    <w:name w:val="Book Title"/>
    <w:basedOn w:val="DefaultParagraphFont"/>
    <w:uiPriority w:val="33"/>
    <w:rsid w:val="00AF64C7"/>
    <w:rPr>
      <w:b/>
      <w:bCs/>
      <w:i/>
      <w:iCs/>
      <w:spacing w:val="5"/>
    </w:rPr>
  </w:style>
  <w:style w:type="paragraph" w:styleId="TOCHeading">
    <w:name w:val="TOC Heading"/>
    <w:basedOn w:val="Heading1"/>
    <w:next w:val="Normal"/>
    <w:uiPriority w:val="39"/>
    <w:unhideWhenUsed/>
    <w:rsid w:val="00526316"/>
    <w:pPr>
      <w:keepNext/>
      <w:keepLines/>
      <w:spacing w:before="240" w:line="259" w:lineRule="auto"/>
      <w:outlineLvl w:val="9"/>
    </w:pPr>
    <w:rPr>
      <w:rFonts w:asciiTheme="majorHAnsi" w:eastAsiaTheme="majorEastAsia" w:hAnsiTheme="majorHAnsi" w:cstheme="majorBidi"/>
      <w:b w:val="0"/>
      <w:bCs w:val="0"/>
      <w:noProof w:val="0"/>
      <w:color w:val="2F5496" w:themeColor="accent1" w:themeShade="BF"/>
      <w:sz w:val="32"/>
      <w:szCs w:val="32"/>
      <w:lang w:val="en-US"/>
    </w:rPr>
  </w:style>
  <w:style w:type="paragraph" w:styleId="TOC1">
    <w:name w:val="toc 1"/>
    <w:basedOn w:val="Normal"/>
    <w:next w:val="Normal"/>
    <w:autoRedefine/>
    <w:uiPriority w:val="39"/>
    <w:unhideWhenUsed/>
    <w:rsid w:val="00526316"/>
    <w:pPr>
      <w:spacing w:after="100"/>
    </w:pPr>
  </w:style>
  <w:style w:type="paragraph" w:styleId="TOC2">
    <w:name w:val="toc 2"/>
    <w:basedOn w:val="Normal"/>
    <w:next w:val="Normal"/>
    <w:autoRedefine/>
    <w:uiPriority w:val="39"/>
    <w:unhideWhenUsed/>
    <w:rsid w:val="00526316"/>
    <w:pPr>
      <w:spacing w:after="100"/>
      <w:ind w:left="240"/>
    </w:pPr>
  </w:style>
  <w:style w:type="paragraph" w:styleId="TOC3">
    <w:name w:val="toc 3"/>
    <w:basedOn w:val="Normal"/>
    <w:next w:val="Normal"/>
    <w:autoRedefine/>
    <w:uiPriority w:val="39"/>
    <w:unhideWhenUsed/>
    <w:rsid w:val="00526316"/>
    <w:pPr>
      <w:spacing w:after="100"/>
      <w:ind w:left="480"/>
    </w:pPr>
  </w:style>
  <w:style w:type="paragraph" w:customStyle="1" w:styleId="NumberedList">
    <w:name w:val="Numbered List"/>
    <w:basedOn w:val="7Letteredlist"/>
    <w:link w:val="NumberedListChar"/>
    <w:qFormat/>
    <w:rsid w:val="009A479A"/>
    <w:pPr>
      <w:numPr>
        <w:numId w:val="7"/>
      </w:numPr>
      <w:spacing w:line="240" w:lineRule="auto"/>
      <w:ind w:left="284" w:hanging="284"/>
    </w:pPr>
  </w:style>
  <w:style w:type="character" w:customStyle="1" w:styleId="NumberedListChar">
    <w:name w:val="Numbered List Char"/>
    <w:basedOn w:val="7LetteredlistChar"/>
    <w:link w:val="NumberedList"/>
    <w:rsid w:val="009A479A"/>
    <w:rPr>
      <w:rFonts w:ascii="Arial" w:hAnsi="Arial" w:cs="Arial"/>
      <w:sz w:val="32"/>
      <w:szCs w:val="32"/>
    </w:rPr>
  </w:style>
  <w:style w:type="character" w:styleId="CommentReference">
    <w:name w:val="annotation reference"/>
    <w:basedOn w:val="DefaultParagraphFont"/>
    <w:uiPriority w:val="99"/>
    <w:semiHidden/>
    <w:unhideWhenUsed/>
    <w:rsid w:val="00A5532A"/>
    <w:rPr>
      <w:sz w:val="16"/>
      <w:szCs w:val="16"/>
    </w:rPr>
  </w:style>
  <w:style w:type="paragraph" w:styleId="CommentText">
    <w:name w:val="annotation text"/>
    <w:basedOn w:val="Normal"/>
    <w:link w:val="CommentTextChar"/>
    <w:uiPriority w:val="99"/>
    <w:semiHidden/>
    <w:unhideWhenUsed/>
    <w:rsid w:val="00A5532A"/>
    <w:pPr>
      <w:spacing w:line="240" w:lineRule="auto"/>
    </w:pPr>
    <w:rPr>
      <w:sz w:val="20"/>
      <w:szCs w:val="20"/>
    </w:rPr>
  </w:style>
  <w:style w:type="character" w:customStyle="1" w:styleId="CommentTextChar">
    <w:name w:val="Comment Text Char"/>
    <w:basedOn w:val="DefaultParagraphFont"/>
    <w:link w:val="CommentText"/>
    <w:uiPriority w:val="99"/>
    <w:semiHidden/>
    <w:rsid w:val="00A5532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532A"/>
    <w:rPr>
      <w:b/>
      <w:bCs/>
    </w:rPr>
  </w:style>
  <w:style w:type="character" w:customStyle="1" w:styleId="CommentSubjectChar">
    <w:name w:val="Comment Subject Char"/>
    <w:basedOn w:val="CommentTextChar"/>
    <w:link w:val="CommentSubject"/>
    <w:uiPriority w:val="99"/>
    <w:semiHidden/>
    <w:rsid w:val="00A5532A"/>
    <w:rPr>
      <w:rFonts w:ascii="Arial" w:hAnsi="Arial" w:cs="Arial"/>
      <w:b/>
      <w:bCs/>
      <w:sz w:val="20"/>
      <w:szCs w:val="20"/>
    </w:rPr>
  </w:style>
  <w:style w:type="paragraph" w:styleId="BalloonText">
    <w:name w:val="Balloon Text"/>
    <w:basedOn w:val="Normal"/>
    <w:link w:val="BalloonTextChar"/>
    <w:uiPriority w:val="99"/>
    <w:semiHidden/>
    <w:unhideWhenUsed/>
    <w:rsid w:val="00A5532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3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31157">
      <w:bodyDiv w:val="1"/>
      <w:marLeft w:val="0"/>
      <w:marRight w:val="0"/>
      <w:marTop w:val="0"/>
      <w:marBottom w:val="0"/>
      <w:divBdr>
        <w:top w:val="none" w:sz="0" w:space="0" w:color="auto"/>
        <w:left w:val="none" w:sz="0" w:space="0" w:color="auto"/>
        <w:bottom w:val="none" w:sz="0" w:space="0" w:color="auto"/>
        <w:right w:val="none" w:sz="0" w:space="0" w:color="auto"/>
      </w:divBdr>
      <w:divsChild>
        <w:div w:id="478573883">
          <w:marLeft w:val="0"/>
          <w:marRight w:val="0"/>
          <w:marTop w:val="0"/>
          <w:marBottom w:val="0"/>
          <w:divBdr>
            <w:top w:val="none" w:sz="0" w:space="0" w:color="auto"/>
            <w:left w:val="none" w:sz="0" w:space="0" w:color="auto"/>
            <w:bottom w:val="none" w:sz="0" w:space="0" w:color="auto"/>
            <w:right w:val="none" w:sz="0" w:space="0" w:color="auto"/>
          </w:divBdr>
        </w:div>
      </w:divsChild>
    </w:div>
    <w:div w:id="771707505">
      <w:bodyDiv w:val="1"/>
      <w:marLeft w:val="0"/>
      <w:marRight w:val="0"/>
      <w:marTop w:val="0"/>
      <w:marBottom w:val="0"/>
      <w:divBdr>
        <w:top w:val="none" w:sz="0" w:space="0" w:color="auto"/>
        <w:left w:val="none" w:sz="0" w:space="0" w:color="auto"/>
        <w:bottom w:val="none" w:sz="0" w:space="0" w:color="auto"/>
        <w:right w:val="none" w:sz="0" w:space="0" w:color="auto"/>
      </w:divBdr>
      <w:divsChild>
        <w:div w:id="278296385">
          <w:marLeft w:val="0"/>
          <w:marRight w:val="0"/>
          <w:marTop w:val="0"/>
          <w:marBottom w:val="0"/>
          <w:divBdr>
            <w:top w:val="none" w:sz="0" w:space="0" w:color="auto"/>
            <w:left w:val="none" w:sz="0" w:space="0" w:color="auto"/>
            <w:bottom w:val="none" w:sz="0" w:space="0" w:color="auto"/>
            <w:right w:val="none" w:sz="0" w:space="0" w:color="auto"/>
          </w:divBdr>
        </w:div>
        <w:div w:id="727653695">
          <w:marLeft w:val="0"/>
          <w:marRight w:val="0"/>
          <w:marTop w:val="0"/>
          <w:marBottom w:val="0"/>
          <w:divBdr>
            <w:top w:val="none" w:sz="0" w:space="0" w:color="auto"/>
            <w:left w:val="none" w:sz="0" w:space="0" w:color="auto"/>
            <w:bottom w:val="none" w:sz="0" w:space="0" w:color="auto"/>
            <w:right w:val="none" w:sz="0" w:space="0" w:color="auto"/>
          </w:divBdr>
        </w:div>
        <w:div w:id="388039717">
          <w:marLeft w:val="0"/>
          <w:marRight w:val="0"/>
          <w:marTop w:val="0"/>
          <w:marBottom w:val="0"/>
          <w:divBdr>
            <w:top w:val="none" w:sz="0" w:space="0" w:color="auto"/>
            <w:left w:val="none" w:sz="0" w:space="0" w:color="auto"/>
            <w:bottom w:val="none" w:sz="0" w:space="0" w:color="auto"/>
            <w:right w:val="none" w:sz="0" w:space="0" w:color="auto"/>
          </w:divBdr>
        </w:div>
        <w:div w:id="84112376">
          <w:marLeft w:val="0"/>
          <w:marRight w:val="0"/>
          <w:marTop w:val="0"/>
          <w:marBottom w:val="0"/>
          <w:divBdr>
            <w:top w:val="none" w:sz="0" w:space="0" w:color="auto"/>
            <w:left w:val="none" w:sz="0" w:space="0" w:color="auto"/>
            <w:bottom w:val="none" w:sz="0" w:space="0" w:color="auto"/>
            <w:right w:val="none" w:sz="0" w:space="0" w:color="auto"/>
          </w:divBdr>
        </w:div>
        <w:div w:id="235287761">
          <w:marLeft w:val="0"/>
          <w:marRight w:val="0"/>
          <w:marTop w:val="0"/>
          <w:marBottom w:val="0"/>
          <w:divBdr>
            <w:top w:val="none" w:sz="0" w:space="0" w:color="auto"/>
            <w:left w:val="none" w:sz="0" w:space="0" w:color="auto"/>
            <w:bottom w:val="none" w:sz="0" w:space="0" w:color="auto"/>
            <w:right w:val="none" w:sz="0" w:space="0" w:color="auto"/>
          </w:divBdr>
        </w:div>
        <w:div w:id="1328286875">
          <w:marLeft w:val="0"/>
          <w:marRight w:val="0"/>
          <w:marTop w:val="0"/>
          <w:marBottom w:val="0"/>
          <w:divBdr>
            <w:top w:val="none" w:sz="0" w:space="0" w:color="auto"/>
            <w:left w:val="none" w:sz="0" w:space="0" w:color="auto"/>
            <w:bottom w:val="none" w:sz="0" w:space="0" w:color="auto"/>
            <w:right w:val="none" w:sz="0" w:space="0" w:color="auto"/>
          </w:divBdr>
        </w:div>
      </w:divsChild>
    </w:div>
    <w:div w:id="154490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Rutherford\OneDrive%20-%20VoiceAbility%20Advocacy\Desktop\Julia's%20file\Connections\Services\Northants\easy%20read\VoiceAbility%20Easy%20Read%20Annual%20health%20chec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D9832F012CBD43B450B84AD12BF924" ma:contentTypeVersion="25" ma:contentTypeDescription="Create a new document." ma:contentTypeScope="" ma:versionID="6c98dff5ef71edce26c707942a3b45c8">
  <xsd:schema xmlns:xsd="http://www.w3.org/2001/XMLSchema" xmlns:xs="http://www.w3.org/2001/XMLSchema" xmlns:p="http://schemas.microsoft.com/office/2006/metadata/properties" xmlns:ns2="a47e7bb2-9fc1-4666-86f7-9efb5433b08b" xmlns:ns3="3f681553-7a5c-48a0-bc13-9c739b23c344" targetNamespace="http://schemas.microsoft.com/office/2006/metadata/properties" ma:root="true" ma:fieldsID="d838f83084ffd554ce054d67a0aef4d4" ns2:_="" ns3:_="">
    <xsd:import namespace="a47e7bb2-9fc1-4666-86f7-9efb5433b08b"/>
    <xsd:import namespace="3f681553-7a5c-48a0-bc13-9c739b23c3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Type" minOccurs="0"/>
                <xsd:element ref="ns2:Topic" minOccurs="0"/>
                <xsd:element ref="ns3:SharedWithUsers" minOccurs="0"/>
                <xsd:element ref="ns3:SharedWithDetails" minOccurs="0"/>
                <xsd:element ref="ns2:Language" minOccurs="0"/>
                <xsd:element ref="ns2:Translation" minOccurs="0"/>
                <xsd:element ref="ns2:VA_x002f_T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e7bb2-9fc1-4666-86f7-9efb5433b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Type" ma:index="17" nillable="true" ma:displayName="Type" ma:format="Dropdown" ma:internalName="Type">
      <xsd:simpleType>
        <xsd:restriction base="dms:Text">
          <xsd:maxLength value="255"/>
        </xsd:restriction>
      </xsd:simpleType>
    </xsd:element>
    <xsd:element name="Topic" ma:index="18" nillable="true" ma:displayName="Topic" ma:format="Dropdown" ma:internalName="Topic">
      <xsd:simpleType>
        <xsd:restriction base="dms:Text">
          <xsd:maxLength value="255"/>
        </xsd:restriction>
      </xsd:simpleType>
    </xsd:element>
    <xsd:element name="Language" ma:index="21" nillable="true" ma:displayName="Language" ma:format="Dropdown" ma:internalName="Language">
      <xsd:simpleType>
        <xsd:restriction base="dms:Text">
          <xsd:maxLength value="255"/>
        </xsd:restriction>
      </xsd:simpleType>
    </xsd:element>
    <xsd:element name="Translation" ma:index="22" nillable="true" ma:displayName="Translation" ma:default="0" ma:description="Leave blank if language is English or Easy Read English. Choose 'yes' if language is anything other than English." ma:format="Dropdown" ma:internalName="Translation">
      <xsd:simpleType>
        <xsd:restriction base="dms:Boolean"/>
      </xsd:simpleType>
    </xsd:element>
    <xsd:element name="VA_x002f_TV" ma:index="23" nillable="true" ma:displayName="Location" ma:format="Dropdown" ma:internalName="VA_x002f_TV">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681553-7a5c-48a0-bc13-9c739b23c34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f681553-7a5c-48a0-bc13-9c739b23c344">
      <UserInfo>
        <DisplayName>Rachel Roberts</DisplayName>
        <AccountId>13</AccountId>
        <AccountType/>
      </UserInfo>
      <UserInfo>
        <DisplayName>Claire Mathieu</DisplayName>
        <AccountId>490</AccountId>
        <AccountType/>
      </UserInfo>
    </SharedWithUsers>
    <Topic xmlns="a47e7bb2-9fc1-4666-86f7-9efb5433b08b">Easy Read</Topic>
    <Type xmlns="a47e7bb2-9fc1-4666-86f7-9efb5433b08b">Template</Type>
    <Language xmlns="a47e7bb2-9fc1-4666-86f7-9efb5433b08b" xsi:nil="true"/>
    <Translation xmlns="a47e7bb2-9fc1-4666-86f7-9efb5433b08b">false</Translation>
    <VA_x002f_TV xmlns="a47e7bb2-9fc1-4666-86f7-9efb5433b08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ABE40-B75C-4890-8278-0B471C185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e7bb2-9fc1-4666-86f7-9efb5433b08b"/>
    <ds:schemaRef ds:uri="3f681553-7a5c-48a0-bc13-9c739b23c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78327C-0F01-4D6C-8678-B52E138AA72D}">
  <ds:schemaRefs>
    <ds:schemaRef ds:uri="http://schemas.microsoft.com/sharepoint/v3/contenttype/forms"/>
  </ds:schemaRefs>
</ds:datastoreItem>
</file>

<file path=customXml/itemProps3.xml><?xml version="1.0" encoding="utf-8"?>
<ds:datastoreItem xmlns:ds="http://schemas.openxmlformats.org/officeDocument/2006/customXml" ds:itemID="{FD2DD143-9943-4C37-ABAA-4B629E8AF8FA}">
  <ds:schemaRefs>
    <ds:schemaRef ds:uri="http://schemas.microsoft.com/office/2006/metadata/properties"/>
    <ds:schemaRef ds:uri="http://schemas.microsoft.com/office/infopath/2007/PartnerControls"/>
    <ds:schemaRef ds:uri="3f681553-7a5c-48a0-bc13-9c739b23c344"/>
    <ds:schemaRef ds:uri="a47e7bb2-9fc1-4666-86f7-9efb5433b08b"/>
  </ds:schemaRefs>
</ds:datastoreItem>
</file>

<file path=customXml/itemProps4.xml><?xml version="1.0" encoding="utf-8"?>
<ds:datastoreItem xmlns:ds="http://schemas.openxmlformats.org/officeDocument/2006/customXml" ds:itemID="{8782C896-394C-4EBA-BA45-FD15333A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VoiceAbility Easy Read Annual health checks</Template>
  <TotalTime>87</TotalTime>
  <Pages>13</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Rutherford</dc:creator>
  <cp:keywords/>
  <dc:description/>
  <cp:lastModifiedBy>Julia Rutherford</cp:lastModifiedBy>
  <cp:revision>19</cp:revision>
  <cp:lastPrinted>2022-02-01T09:58:00Z</cp:lastPrinted>
  <dcterms:created xsi:type="dcterms:W3CDTF">2022-02-15T12:02:00Z</dcterms:created>
  <dcterms:modified xsi:type="dcterms:W3CDTF">2022-03-08T08:48:00Z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0x01010079D9832F012CBD43B450B84AD12BF924</vt:lpwstr>
  </property>
</Properties>
</file>